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4E9F" w:rsidRPr="00D64451" w:rsidRDefault="00460CB8" w:rsidP="00052F6A">
      <w:pPr>
        <w:jc w:val="center"/>
        <w:rPr>
          <w:b/>
          <w:sz w:val="24"/>
          <w:szCs w:val="24"/>
        </w:rPr>
      </w:pPr>
      <w:r w:rsidRPr="00D64451">
        <w:rPr>
          <w:rFonts w:hint="eastAsia"/>
          <w:b/>
          <w:sz w:val="24"/>
          <w:szCs w:val="24"/>
        </w:rPr>
        <w:t>ハザードマップと地形を読む</w:t>
      </w:r>
    </w:p>
    <w:p w:rsidR="00425279" w:rsidRPr="00D64451" w:rsidRDefault="00425279" w:rsidP="00052F6A">
      <w:pPr>
        <w:jc w:val="center"/>
        <w:rPr>
          <w:b/>
          <w:sz w:val="24"/>
          <w:szCs w:val="24"/>
        </w:rPr>
      </w:pPr>
      <w:r w:rsidRPr="00D64451">
        <w:rPr>
          <w:rFonts w:hint="eastAsia"/>
          <w:b/>
          <w:sz w:val="24"/>
          <w:szCs w:val="24"/>
        </w:rPr>
        <w:t>－学校防災の自校化－</w:t>
      </w:r>
    </w:p>
    <w:p w:rsidR="00425279" w:rsidRDefault="00425279"/>
    <w:p w:rsidR="00425279" w:rsidRDefault="00425279" w:rsidP="00052F6A">
      <w:pPr>
        <w:ind w:leftChars="2310" w:left="5238"/>
      </w:pPr>
      <w:bookmarkStart w:id="0" w:name="_GoBack"/>
      <w:bookmarkEnd w:id="0"/>
      <w:r>
        <w:rPr>
          <w:rFonts w:hint="eastAsia"/>
        </w:rPr>
        <w:t>山形大学大学院教育実践研究科教授</w:t>
      </w:r>
    </w:p>
    <w:p w:rsidR="00425279" w:rsidRDefault="00425279" w:rsidP="00D64451">
      <w:pPr>
        <w:ind w:leftChars="2310" w:left="5238" w:firstLineChars="1100" w:firstLine="2494"/>
      </w:pPr>
      <w:r>
        <w:rPr>
          <w:rFonts w:hint="eastAsia"/>
        </w:rPr>
        <w:t>村山</w:t>
      </w:r>
      <w:r w:rsidR="00D64451">
        <w:rPr>
          <w:rFonts w:hint="eastAsia"/>
        </w:rPr>
        <w:t xml:space="preserve">　</w:t>
      </w:r>
      <w:r>
        <w:rPr>
          <w:rFonts w:hint="eastAsia"/>
        </w:rPr>
        <w:t>良之</w:t>
      </w:r>
    </w:p>
    <w:p w:rsidR="00D06DC7" w:rsidRDefault="00D06DC7" w:rsidP="00D06DC7"/>
    <w:p w:rsidR="00E6667D" w:rsidRDefault="00D06DC7" w:rsidP="00D06DC7">
      <w:r>
        <w:rPr>
          <w:rFonts w:hint="eastAsia"/>
        </w:rPr>
        <w:t>1</w:t>
      </w:r>
      <w:r w:rsidR="00D70427">
        <w:t>.</w:t>
      </w:r>
      <w:r w:rsidR="00D70427">
        <w:rPr>
          <w:rFonts w:hint="eastAsia"/>
        </w:rPr>
        <w:t xml:space="preserve">　</w:t>
      </w:r>
      <w:r w:rsidR="00E6667D">
        <w:rPr>
          <w:rFonts w:hint="eastAsia"/>
        </w:rPr>
        <w:t>はじめに</w:t>
      </w:r>
    </w:p>
    <w:p w:rsidR="00E6667D" w:rsidRDefault="00E6667D" w:rsidP="00D06DC7">
      <w:r>
        <w:rPr>
          <w:rFonts w:hint="eastAsia"/>
        </w:rPr>
        <w:t xml:space="preserve">　</w:t>
      </w:r>
      <w:r>
        <w:rPr>
          <w:rFonts w:hint="eastAsia"/>
        </w:rPr>
        <w:t>2</w:t>
      </w:r>
      <w:r>
        <w:t>019</w:t>
      </w:r>
      <w:r>
        <w:rPr>
          <w:rFonts w:hint="eastAsia"/>
        </w:rPr>
        <w:t>年</w:t>
      </w:r>
      <w:r w:rsidR="00E73103">
        <w:rPr>
          <w:rFonts w:hint="eastAsia"/>
        </w:rPr>
        <w:t>1</w:t>
      </w:r>
      <w:r w:rsidR="00E73103">
        <w:t>0</w:t>
      </w:r>
      <w:r w:rsidR="00E73103">
        <w:rPr>
          <w:rFonts w:hint="eastAsia"/>
        </w:rPr>
        <w:t>月，大川小訴訟は上告棄却</w:t>
      </w:r>
      <w:r w:rsidR="00B42C37">
        <w:rPr>
          <w:rFonts w:hint="eastAsia"/>
        </w:rPr>
        <w:t>され</w:t>
      </w:r>
      <w:r w:rsidR="00E73103">
        <w:rPr>
          <w:rFonts w:hint="eastAsia"/>
        </w:rPr>
        <w:t>，仙台高裁判決が確定した。同判決は，「</w:t>
      </w:r>
      <w:r w:rsidR="00E73103" w:rsidRPr="00E73103">
        <w:rPr>
          <w:rFonts w:hint="eastAsia"/>
        </w:rPr>
        <w:t>危機管理マニュアルの策定を全ての学校に義務付けた学校保健安全法から導いた「安全確保義務」を軸に</w:t>
      </w:r>
      <w:r w:rsidR="00B42C37">
        <w:rPr>
          <w:rFonts w:hint="eastAsia"/>
        </w:rPr>
        <w:t>，</w:t>
      </w:r>
      <w:r w:rsidR="00E73103" w:rsidRPr="00E73103">
        <w:rPr>
          <w:rFonts w:hint="eastAsia"/>
        </w:rPr>
        <w:t>地域の実情に合わせた情報を独自に収集蓄積したマニュアルの整備や</w:t>
      </w:r>
      <w:r w:rsidR="00B42C37">
        <w:rPr>
          <w:rFonts w:hint="eastAsia"/>
        </w:rPr>
        <w:t>，</w:t>
      </w:r>
      <w:r w:rsidR="00E73103" w:rsidRPr="00E73103">
        <w:rPr>
          <w:rFonts w:hint="eastAsia"/>
        </w:rPr>
        <w:t>津波ハザードマップの信頼性の検討を怠った学校や市教委の組織的な過失を認めた</w:t>
      </w:r>
      <w:r w:rsidR="00B42C37">
        <w:rPr>
          <w:rFonts w:hint="eastAsia"/>
        </w:rPr>
        <w:t xml:space="preserve">（河北新報　</w:t>
      </w:r>
      <w:r w:rsidR="00B42C37">
        <w:rPr>
          <w:rFonts w:hint="eastAsia"/>
        </w:rPr>
        <w:t>2</w:t>
      </w:r>
      <w:r w:rsidR="00B42C37">
        <w:t>019</w:t>
      </w:r>
      <w:r w:rsidR="00B42C37">
        <w:rPr>
          <w:rFonts w:hint="eastAsia"/>
        </w:rPr>
        <w:t>年</w:t>
      </w:r>
      <w:r w:rsidR="00B42C37">
        <w:rPr>
          <w:rFonts w:hint="eastAsia"/>
        </w:rPr>
        <w:t>1</w:t>
      </w:r>
      <w:r w:rsidR="00B42C37">
        <w:t>0</w:t>
      </w:r>
      <w:r w:rsidR="00B42C37">
        <w:rPr>
          <w:rFonts w:hint="eastAsia"/>
        </w:rPr>
        <w:t>月</w:t>
      </w:r>
      <w:r w:rsidR="00B42C37">
        <w:rPr>
          <w:rFonts w:hint="eastAsia"/>
        </w:rPr>
        <w:t>1</w:t>
      </w:r>
      <w:r w:rsidR="00B42C37">
        <w:t>2</w:t>
      </w:r>
      <w:r w:rsidR="00B42C37">
        <w:rPr>
          <w:rFonts w:hint="eastAsia"/>
        </w:rPr>
        <w:t>日）</w:t>
      </w:r>
      <w:r w:rsidR="00E73103">
        <w:rPr>
          <w:rFonts w:hint="eastAsia"/>
        </w:rPr>
        <w:t>」ものである</w:t>
      </w:r>
      <w:r w:rsidR="00B42C37">
        <w:rPr>
          <w:rFonts w:hint="eastAsia"/>
        </w:rPr>
        <w:t>。当時の津波ハザードマップ（宮城県沖地震想定）で予測浸水域外にあり避難所にも</w:t>
      </w:r>
      <w:r w:rsidR="00813C63">
        <w:rPr>
          <w:rFonts w:hint="eastAsia"/>
        </w:rPr>
        <w:t>指定</w:t>
      </w:r>
      <w:r w:rsidR="00B42C37">
        <w:rPr>
          <w:rFonts w:hint="eastAsia"/>
        </w:rPr>
        <w:t>されていた大川小において，津波浸水を前提にした学校防災</w:t>
      </w:r>
      <w:r w:rsidR="00504FA5">
        <w:rPr>
          <w:rFonts w:hint="eastAsia"/>
        </w:rPr>
        <w:t>が</w:t>
      </w:r>
      <w:r w:rsidR="00B42C37">
        <w:rPr>
          <w:rFonts w:hint="eastAsia"/>
        </w:rPr>
        <w:t>求められた。東日本大震災後</w:t>
      </w:r>
      <w:r w:rsidR="00B115D4">
        <w:rPr>
          <w:rFonts w:hint="eastAsia"/>
        </w:rPr>
        <w:t>の学校では</w:t>
      </w:r>
      <w:r w:rsidR="00B42C37">
        <w:rPr>
          <w:rFonts w:hint="eastAsia"/>
        </w:rPr>
        <w:t>，ハザードマップ想定</w:t>
      </w:r>
      <w:r w:rsidR="00813C63">
        <w:rPr>
          <w:rFonts w:hint="eastAsia"/>
        </w:rPr>
        <w:t>結果</w:t>
      </w:r>
      <w:r w:rsidR="00B42C37">
        <w:rPr>
          <w:rFonts w:hint="eastAsia"/>
        </w:rPr>
        <w:t>以上の自然災害リスク</w:t>
      </w:r>
      <w:r w:rsidR="008F0B56">
        <w:rPr>
          <w:rFonts w:hint="eastAsia"/>
        </w:rPr>
        <w:t>への</w:t>
      </w:r>
      <w:r w:rsidR="00B42C37">
        <w:rPr>
          <w:rFonts w:hint="eastAsia"/>
        </w:rPr>
        <w:t>対応</w:t>
      </w:r>
      <w:r w:rsidR="00504FA5">
        <w:rPr>
          <w:rFonts w:hint="eastAsia"/>
        </w:rPr>
        <w:t>は必然であろう</w:t>
      </w:r>
      <w:r w:rsidR="00B42C37">
        <w:rPr>
          <w:rFonts w:hint="eastAsia"/>
        </w:rPr>
        <w:t>。</w:t>
      </w:r>
      <w:r w:rsidR="008F0B56">
        <w:rPr>
          <w:rFonts w:hint="eastAsia"/>
        </w:rPr>
        <w:t>本発表では，</w:t>
      </w:r>
      <w:r w:rsidR="0043242B">
        <w:rPr>
          <w:rFonts w:hint="eastAsia"/>
        </w:rPr>
        <w:t>地域の</w:t>
      </w:r>
      <w:r w:rsidR="008F0B56">
        <w:rPr>
          <w:rFonts w:hint="eastAsia"/>
        </w:rPr>
        <w:t>実情</w:t>
      </w:r>
      <w:r w:rsidR="0043242B">
        <w:rPr>
          <w:rFonts w:hint="eastAsia"/>
        </w:rPr>
        <w:t>に</w:t>
      </w:r>
      <w:r w:rsidR="008F0B56">
        <w:rPr>
          <w:rFonts w:hint="eastAsia"/>
        </w:rPr>
        <w:t>合った</w:t>
      </w:r>
      <w:r w:rsidR="00813C63">
        <w:rPr>
          <w:rFonts w:hint="eastAsia"/>
        </w:rPr>
        <w:t>学校防災</w:t>
      </w:r>
      <w:r w:rsidR="00504FA5">
        <w:rPr>
          <w:rFonts w:hint="eastAsia"/>
        </w:rPr>
        <w:t>＝</w:t>
      </w:r>
      <w:r w:rsidR="00813C63">
        <w:rPr>
          <w:rFonts w:hint="eastAsia"/>
        </w:rPr>
        <w:t>自校化</w:t>
      </w:r>
      <w:r w:rsidR="0043242B">
        <w:rPr>
          <w:rFonts w:hint="eastAsia"/>
        </w:rPr>
        <w:t>に</w:t>
      </w:r>
      <w:r w:rsidR="00B115D4">
        <w:rPr>
          <w:rFonts w:hint="eastAsia"/>
        </w:rPr>
        <w:t>，「地形」の把握が</w:t>
      </w:r>
      <w:r w:rsidR="0043242B">
        <w:rPr>
          <w:rFonts w:hint="eastAsia"/>
        </w:rPr>
        <w:t>寄与すること</w:t>
      </w:r>
      <w:r w:rsidR="008F0B56">
        <w:rPr>
          <w:rFonts w:hint="eastAsia"/>
        </w:rPr>
        <w:t>を，</w:t>
      </w:r>
      <w:r w:rsidR="00B115D4">
        <w:rPr>
          <w:rFonts w:hint="eastAsia"/>
        </w:rPr>
        <w:t>みていき</w:t>
      </w:r>
      <w:r w:rsidR="008F0B56">
        <w:rPr>
          <w:rFonts w:hint="eastAsia"/>
        </w:rPr>
        <w:t>たい</w:t>
      </w:r>
      <w:r w:rsidR="00B42C37">
        <w:rPr>
          <w:rFonts w:hint="eastAsia"/>
        </w:rPr>
        <w:t>。</w:t>
      </w:r>
    </w:p>
    <w:p w:rsidR="00E6667D" w:rsidRPr="00B115D4" w:rsidRDefault="00E6667D" w:rsidP="00D06DC7"/>
    <w:p w:rsidR="00D06DC7" w:rsidRDefault="00E6667D" w:rsidP="00D06DC7">
      <w:r>
        <w:t>2.</w:t>
      </w:r>
      <w:r>
        <w:rPr>
          <w:rFonts w:hint="eastAsia"/>
        </w:rPr>
        <w:t xml:space="preserve">　</w:t>
      </w:r>
      <w:r w:rsidR="00D06DC7">
        <w:rPr>
          <w:rFonts w:hint="eastAsia"/>
        </w:rPr>
        <w:t>防災基礎教育</w:t>
      </w:r>
      <w:r w:rsidR="00557C1F">
        <w:rPr>
          <w:rFonts w:hint="eastAsia"/>
        </w:rPr>
        <w:t>（</w:t>
      </w:r>
      <w:r w:rsidR="00D06DC7">
        <w:rPr>
          <w:rFonts w:hint="eastAsia"/>
        </w:rPr>
        <w:t>と手法</w:t>
      </w:r>
      <w:r w:rsidR="00557C1F">
        <w:rPr>
          <w:rFonts w:hint="eastAsia"/>
        </w:rPr>
        <w:t>）</w:t>
      </w:r>
      <w:r w:rsidR="00D06DC7">
        <w:rPr>
          <w:rFonts w:hint="eastAsia"/>
        </w:rPr>
        <w:t>の重要性</w:t>
      </w:r>
    </w:p>
    <w:p w:rsidR="00644B3F" w:rsidRDefault="00D70427" w:rsidP="00D06DC7">
      <w:r>
        <w:rPr>
          <w:rFonts w:hint="eastAsia"/>
        </w:rPr>
        <w:t xml:space="preserve">　</w:t>
      </w:r>
      <w:r w:rsidR="00D06DC7">
        <w:rPr>
          <w:rFonts w:hint="eastAsia"/>
        </w:rPr>
        <w:t>一般に防災教育は，実践的な防災のノウハウに関する</w:t>
      </w:r>
      <w:r w:rsidR="006C5325">
        <w:rPr>
          <w:rFonts w:hint="eastAsia"/>
        </w:rPr>
        <w:t>教育</w:t>
      </w:r>
      <w:r w:rsidR="00D06DC7">
        <w:rPr>
          <w:rFonts w:hint="eastAsia"/>
        </w:rPr>
        <w:t>を指す。これを防災実践教育として，これとは別に防災基礎教育を位置付け，これら全体を含む広い内容を防災教育と</w:t>
      </w:r>
      <w:r w:rsidR="000864A6">
        <w:rPr>
          <w:rFonts w:hint="eastAsia"/>
        </w:rPr>
        <w:t>捉える見方</w:t>
      </w:r>
      <w:r w:rsidR="00D06DC7">
        <w:rPr>
          <w:rFonts w:hint="eastAsia"/>
        </w:rPr>
        <w:t>がある</w:t>
      </w:r>
      <w:r w:rsidR="00712C63" w:rsidRPr="00712C63">
        <w:rPr>
          <w:rFonts w:hint="eastAsia"/>
          <w:vertAlign w:val="superscript"/>
        </w:rPr>
        <w:t>(</w:t>
      </w:r>
      <w:r w:rsidR="00D06DC7" w:rsidRPr="00712C63">
        <w:rPr>
          <w:rFonts w:hint="eastAsia"/>
          <w:vertAlign w:val="superscript"/>
        </w:rPr>
        <w:t>1)</w:t>
      </w:r>
      <w:r w:rsidR="00D06DC7">
        <w:rPr>
          <w:rFonts w:hint="eastAsia"/>
        </w:rPr>
        <w:t>。防災基礎教育とは，要するに災害の発生メカニズムに関する</w:t>
      </w:r>
      <w:r w:rsidR="000864A6">
        <w:rPr>
          <w:rFonts w:hint="eastAsia"/>
        </w:rPr>
        <w:t>教育のこと</w:t>
      </w:r>
      <w:r w:rsidR="00D06DC7">
        <w:rPr>
          <w:rFonts w:hint="eastAsia"/>
        </w:rPr>
        <w:t>で</w:t>
      </w:r>
      <w:r w:rsidR="000864A6">
        <w:rPr>
          <w:rFonts w:hint="eastAsia"/>
        </w:rPr>
        <w:t>あ</w:t>
      </w:r>
      <w:r w:rsidR="004E4141">
        <w:rPr>
          <w:rFonts w:hint="eastAsia"/>
        </w:rPr>
        <w:t>る。災害の発生メカニズムは，日本における戦前からの災害論を踏まえて，図</w:t>
      </w:r>
      <w:r w:rsidR="004E4141">
        <w:rPr>
          <w:rFonts w:hint="eastAsia"/>
        </w:rPr>
        <w:t>1</w:t>
      </w:r>
      <w:r w:rsidR="004E4141">
        <w:rPr>
          <w:rFonts w:hint="eastAsia"/>
        </w:rPr>
        <w:t>のように整理できる。すなわち，</w:t>
      </w:r>
      <w:r w:rsidR="00D06DC7">
        <w:rPr>
          <w:rFonts w:hint="eastAsia"/>
        </w:rPr>
        <w:t>自然災害のきっかけとなる（異常な）自然現象を</w:t>
      </w:r>
      <w:r w:rsidR="000864A6">
        <w:rPr>
          <w:rFonts w:hint="eastAsia"/>
        </w:rPr>
        <w:t>「</w:t>
      </w:r>
      <w:r w:rsidR="00D06DC7">
        <w:rPr>
          <w:rFonts w:hint="eastAsia"/>
        </w:rPr>
        <w:t>誘因</w:t>
      </w:r>
      <w:r w:rsidR="000864A6">
        <w:rPr>
          <w:rFonts w:hint="eastAsia"/>
        </w:rPr>
        <w:t>」</w:t>
      </w:r>
      <w:r w:rsidR="00D06DC7">
        <w:rPr>
          <w:rFonts w:hint="eastAsia"/>
        </w:rPr>
        <w:t>とし，それが発災前からのもともとの条件である</w:t>
      </w:r>
      <w:r w:rsidR="000864A6">
        <w:rPr>
          <w:rFonts w:hint="eastAsia"/>
        </w:rPr>
        <w:t>「</w:t>
      </w:r>
      <w:r w:rsidR="00D06DC7">
        <w:rPr>
          <w:rFonts w:hint="eastAsia"/>
        </w:rPr>
        <w:t>素因</w:t>
      </w:r>
      <w:r w:rsidR="000864A6">
        <w:rPr>
          <w:rFonts w:hint="eastAsia"/>
        </w:rPr>
        <w:t>」</w:t>
      </w:r>
      <w:r w:rsidR="00D06DC7">
        <w:rPr>
          <w:rFonts w:hint="eastAsia"/>
        </w:rPr>
        <w:t>とあいまって</w:t>
      </w:r>
      <w:r w:rsidR="004E4141">
        <w:rPr>
          <w:rFonts w:hint="eastAsia"/>
        </w:rPr>
        <w:t>，</w:t>
      </w:r>
      <w:r w:rsidR="00D06DC7">
        <w:rPr>
          <w:rFonts w:hint="eastAsia"/>
        </w:rPr>
        <w:t>災害が発生する</w:t>
      </w:r>
      <w:r w:rsidR="006C5325">
        <w:rPr>
          <w:rFonts w:hint="eastAsia"/>
        </w:rPr>
        <w:t>というものである</w:t>
      </w:r>
      <w:r w:rsidR="00D06DC7">
        <w:rPr>
          <w:rFonts w:hint="eastAsia"/>
        </w:rPr>
        <w:t>。一方</w:t>
      </w:r>
      <w:r w:rsidR="004E4141">
        <w:rPr>
          <w:rFonts w:hint="eastAsia"/>
        </w:rPr>
        <w:t>，</w:t>
      </w:r>
      <w:r w:rsidR="00D06DC7">
        <w:rPr>
          <w:rFonts w:hint="eastAsia"/>
        </w:rPr>
        <w:t>防災実践は，</w:t>
      </w:r>
      <w:r w:rsidR="000864A6">
        <w:rPr>
          <w:rFonts w:hint="eastAsia"/>
        </w:rPr>
        <w:t>防災</w:t>
      </w:r>
      <w:r w:rsidR="00D06DC7">
        <w:rPr>
          <w:rFonts w:hint="eastAsia"/>
        </w:rPr>
        <w:t>の担い手</w:t>
      </w:r>
      <w:r w:rsidR="00872F24">
        <w:rPr>
          <w:rFonts w:hint="eastAsia"/>
        </w:rPr>
        <w:t>（自助・共助・公助）</w:t>
      </w:r>
      <w:r w:rsidR="00D06DC7">
        <w:rPr>
          <w:rFonts w:hint="eastAsia"/>
        </w:rPr>
        <w:t>と災害現象の時間的位相</w:t>
      </w:r>
      <w:r w:rsidR="00872F24">
        <w:rPr>
          <w:rFonts w:hint="eastAsia"/>
        </w:rPr>
        <w:t>（事前対策・緊急対応・復興）</w:t>
      </w:r>
      <w:r w:rsidR="000864A6">
        <w:rPr>
          <w:rFonts w:hint="eastAsia"/>
        </w:rPr>
        <w:t>をあわせ</w:t>
      </w:r>
      <w:r w:rsidR="009D4779">
        <w:rPr>
          <w:rFonts w:hint="eastAsia"/>
        </w:rPr>
        <w:t>て</w:t>
      </w:r>
      <w:r w:rsidR="00D06DC7">
        <w:rPr>
          <w:rFonts w:hint="eastAsia"/>
        </w:rPr>
        <w:t>幅広い内容が含まれる</w:t>
      </w:r>
      <w:r w:rsidR="009D4779">
        <w:rPr>
          <w:rFonts w:hint="eastAsia"/>
        </w:rPr>
        <w:t>ことがわかる</w:t>
      </w:r>
      <w:r w:rsidR="00D06DC7">
        <w:rPr>
          <w:rFonts w:hint="eastAsia"/>
        </w:rPr>
        <w:t>（図</w:t>
      </w:r>
      <w:r w:rsidR="00D06DC7">
        <w:rPr>
          <w:rFonts w:hint="eastAsia"/>
        </w:rPr>
        <w:t>2</w:t>
      </w:r>
      <w:r w:rsidR="00D06DC7">
        <w:rPr>
          <w:rFonts w:hint="eastAsia"/>
        </w:rPr>
        <w:t>）</w:t>
      </w:r>
      <w:r w:rsidR="000864A6">
        <w:rPr>
          <w:rFonts w:hint="eastAsia"/>
        </w:rPr>
        <w:t>。しかし，一般には</w:t>
      </w:r>
      <w:r w:rsidR="00D06DC7">
        <w:rPr>
          <w:rFonts w:hint="eastAsia"/>
        </w:rPr>
        <w:t>緊急対応のみが防災実践と捉えられ</w:t>
      </w:r>
      <w:r w:rsidR="000864A6">
        <w:rPr>
          <w:rFonts w:hint="eastAsia"/>
        </w:rPr>
        <w:t>ることが多</w:t>
      </w:r>
      <w:r w:rsidR="00872F24">
        <w:rPr>
          <w:rFonts w:hint="eastAsia"/>
        </w:rPr>
        <w:t>い。</w:t>
      </w:r>
      <w:r w:rsidR="000864A6">
        <w:rPr>
          <w:rFonts w:hint="eastAsia"/>
        </w:rPr>
        <w:t>防災実践教育も同様で</w:t>
      </w:r>
      <w:r w:rsidR="00872F24">
        <w:rPr>
          <w:rFonts w:hint="eastAsia"/>
        </w:rPr>
        <w:t>，</w:t>
      </w:r>
      <w:r w:rsidR="000864A6">
        <w:rPr>
          <w:rFonts w:hint="eastAsia"/>
        </w:rPr>
        <w:t>防災</w:t>
      </w:r>
      <w:r w:rsidR="00D6046E">
        <w:rPr>
          <w:rFonts w:hint="eastAsia"/>
        </w:rPr>
        <w:t>教育</w:t>
      </w:r>
      <w:r w:rsidR="000864A6">
        <w:rPr>
          <w:rFonts w:hint="eastAsia"/>
        </w:rPr>
        <w:t>＝避難訓練という認識はまさにこれである。</w:t>
      </w:r>
      <w:r w:rsidR="00872F24">
        <w:rPr>
          <w:rFonts w:hint="eastAsia"/>
        </w:rPr>
        <w:t>防災実践教育において，少なくとも</w:t>
      </w:r>
      <w:r w:rsidR="00D06DC7">
        <w:rPr>
          <w:rFonts w:hint="eastAsia"/>
        </w:rPr>
        <w:t>事前対策への展開が求められ</w:t>
      </w:r>
      <w:r w:rsidR="000864A6">
        <w:rPr>
          <w:rFonts w:hint="eastAsia"/>
        </w:rPr>
        <w:t>る</w:t>
      </w:r>
      <w:r w:rsidR="00D06DC7">
        <w:rPr>
          <w:rFonts w:hint="eastAsia"/>
        </w:rPr>
        <w:t>。</w:t>
      </w:r>
    </w:p>
    <w:p w:rsidR="00E06B4E" w:rsidRDefault="00E06B4E" w:rsidP="00D06DC7"/>
    <w:p w:rsidR="00E06B4E" w:rsidRDefault="00E06B4E" w:rsidP="00E06B4E">
      <w:pPr>
        <w:widowControl/>
        <w:jc w:val="left"/>
        <w:rPr>
          <w:rFonts w:ascii="Times New Roman" w:hAnsi="Times New Roman"/>
          <w:color w:val="000000"/>
        </w:rPr>
      </w:pPr>
      <w:r>
        <w:rPr>
          <w:noProof/>
        </w:rPr>
        <w:drawing>
          <wp:anchor distT="0" distB="0" distL="114300" distR="114300" simplePos="0" relativeHeight="251658240" behindDoc="0" locked="0" layoutInCell="1" allowOverlap="1">
            <wp:simplePos x="0" y="0"/>
            <wp:positionH relativeFrom="column">
              <wp:posOffset>-71120</wp:posOffset>
            </wp:positionH>
            <wp:positionV relativeFrom="paragraph">
              <wp:posOffset>123190</wp:posOffset>
            </wp:positionV>
            <wp:extent cx="3096260" cy="1521460"/>
            <wp:effectExtent l="0" t="0" r="889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lum contrast="40000"/>
                      <a:grayscl/>
                      <a:extLst>
                        <a:ext uri="{28A0092B-C50C-407E-A947-70E740481C1C}">
                          <a14:useLocalDpi xmlns:a14="http://schemas.microsoft.com/office/drawing/2010/main" val="0"/>
                        </a:ext>
                      </a:extLst>
                    </a:blip>
                    <a:srcRect/>
                    <a:stretch>
                      <a:fillRect/>
                    </a:stretch>
                  </pic:blipFill>
                  <pic:spPr bwMode="auto">
                    <a:xfrm>
                      <a:off x="0" y="0"/>
                      <a:ext cx="3096260" cy="152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B4E" w:rsidRDefault="00E06B4E" w:rsidP="00E06B4E">
      <w:pPr>
        <w:widowControl/>
        <w:jc w:val="left"/>
        <w:rPr>
          <w:rFonts w:ascii="Times New Roman" w:hAnsi="Times New Roman"/>
          <w:color w:val="000000"/>
        </w:rPr>
      </w:pPr>
      <w:r>
        <w:rPr>
          <w:noProof/>
        </w:rPr>
        <w:drawing>
          <wp:anchor distT="0" distB="0" distL="114300" distR="114300" simplePos="0" relativeHeight="251659264" behindDoc="0" locked="0" layoutInCell="1" allowOverlap="1">
            <wp:simplePos x="0" y="0"/>
            <wp:positionH relativeFrom="column">
              <wp:posOffset>3096041</wp:posOffset>
            </wp:positionH>
            <wp:positionV relativeFrom="paragraph">
              <wp:posOffset>40640</wp:posOffset>
            </wp:positionV>
            <wp:extent cx="2754630" cy="118427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2754630" cy="118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B4E" w:rsidRDefault="00E06B4E" w:rsidP="00E06B4E">
      <w:pPr>
        <w:widowControl/>
        <w:jc w:val="left"/>
        <w:rPr>
          <w:rFonts w:ascii="Times New Roman" w:hAnsi="Times New Roman"/>
          <w:color w:val="000000"/>
        </w:rPr>
      </w:pPr>
    </w:p>
    <w:p w:rsidR="00E06B4E" w:rsidRDefault="00E06B4E" w:rsidP="00E06B4E">
      <w:pPr>
        <w:widowControl/>
        <w:jc w:val="left"/>
        <w:rPr>
          <w:rFonts w:ascii="Times New Roman" w:hAnsi="Times New Roman"/>
          <w:color w:val="000000"/>
        </w:rPr>
      </w:pPr>
    </w:p>
    <w:p w:rsidR="00E06B4E" w:rsidRDefault="00E06B4E" w:rsidP="00E06B4E">
      <w:pPr>
        <w:widowControl/>
        <w:jc w:val="left"/>
        <w:rPr>
          <w:rFonts w:ascii="Times New Roman" w:hAnsi="Times New Roman"/>
          <w:color w:val="000000"/>
        </w:rPr>
      </w:pPr>
    </w:p>
    <w:p w:rsidR="00E06B4E" w:rsidRDefault="00E06B4E" w:rsidP="00E06B4E">
      <w:pPr>
        <w:widowControl/>
        <w:jc w:val="left"/>
        <w:rPr>
          <w:rFonts w:ascii="Times New Roman" w:hAnsi="Times New Roman"/>
          <w:color w:val="000000"/>
        </w:rPr>
      </w:pPr>
    </w:p>
    <w:p w:rsidR="00E06B4E" w:rsidRDefault="00E06B4E" w:rsidP="00E06B4E">
      <w:pPr>
        <w:widowControl/>
        <w:jc w:val="left"/>
        <w:rPr>
          <w:rFonts w:ascii="Times New Roman" w:hAnsi="Times New Roman"/>
          <w:color w:val="000000"/>
        </w:rPr>
      </w:pPr>
    </w:p>
    <w:p w:rsidR="00E06B4E" w:rsidRDefault="00E06B4E" w:rsidP="00E06B4E">
      <w:pPr>
        <w:widowControl/>
        <w:jc w:val="left"/>
        <w:rPr>
          <w:rFonts w:ascii="Times New Roman" w:hAnsi="Times New Roman"/>
          <w:color w:val="000000"/>
        </w:rPr>
      </w:pPr>
    </w:p>
    <w:p w:rsidR="00E06B4E" w:rsidRPr="00596208" w:rsidRDefault="00E06B4E" w:rsidP="00052F6A">
      <w:pPr>
        <w:widowControl/>
        <w:ind w:leftChars="-59" w:left="5104" w:hangingChars="2310" w:hanging="5238"/>
        <w:jc w:val="left"/>
        <w:rPr>
          <w:rFonts w:ascii="ＭＳ ゴシック" w:eastAsia="ＭＳ ゴシック" w:hAnsi="ＭＳ ゴシック"/>
          <w:color w:val="000000"/>
        </w:rPr>
      </w:pPr>
      <w:r w:rsidRPr="00596208">
        <w:rPr>
          <w:rFonts w:ascii="ＭＳ ゴシック" w:eastAsia="ＭＳ ゴシック" w:hAnsi="ＭＳ ゴシック" w:hint="eastAsia"/>
          <w:color w:val="000000"/>
        </w:rPr>
        <w:t>図</w:t>
      </w:r>
      <w:r w:rsidRPr="00596208">
        <w:rPr>
          <w:rFonts w:ascii="ＭＳ ゴシック" w:eastAsia="ＭＳ ゴシック" w:hAnsi="ＭＳ ゴシック"/>
          <w:color w:val="000000"/>
        </w:rPr>
        <w:t xml:space="preserve">1　</w:t>
      </w:r>
      <w:r w:rsidRPr="00596208">
        <w:rPr>
          <w:rFonts w:ascii="ＭＳ ゴシック" w:eastAsia="ＭＳ ゴシック" w:hAnsi="ＭＳ ゴシック" w:hint="eastAsia"/>
          <w:color w:val="000000"/>
        </w:rPr>
        <w:t>自然</w:t>
      </w:r>
      <w:r w:rsidRPr="00596208">
        <w:rPr>
          <w:rFonts w:ascii="ＭＳ ゴシック" w:eastAsia="ＭＳ ゴシック" w:hAnsi="ＭＳ ゴシック"/>
          <w:color w:val="000000"/>
        </w:rPr>
        <w:t>災害の</w:t>
      </w:r>
      <w:r w:rsidRPr="00596208">
        <w:rPr>
          <w:rFonts w:ascii="ＭＳ ゴシック" w:eastAsia="ＭＳ ゴシック" w:hAnsi="ＭＳ ゴシック" w:hint="eastAsia"/>
          <w:color w:val="000000"/>
        </w:rPr>
        <w:t>構造：自然災害の</w:t>
      </w:r>
      <w:r w:rsidRPr="00596208">
        <w:rPr>
          <w:rFonts w:ascii="ＭＳ ゴシック" w:eastAsia="ＭＳ ゴシック" w:hAnsi="ＭＳ ゴシック"/>
          <w:color w:val="000000"/>
        </w:rPr>
        <w:t>メカニズム</w:t>
      </w:r>
      <w:r w:rsidR="00052F6A" w:rsidRPr="00052F6A">
        <w:rPr>
          <w:rFonts w:ascii="ＭＳ ゴシック" w:eastAsia="ＭＳ ゴシック" w:hAnsi="ＭＳ ゴシック"/>
          <w:color w:val="000000"/>
          <w:vertAlign w:val="superscript"/>
        </w:rPr>
        <w:t>(</w:t>
      </w:r>
      <w:r>
        <w:rPr>
          <w:rFonts w:ascii="Times New Roman" w:hAnsi="Times New Roman" w:hint="eastAsia"/>
          <w:color w:val="000000"/>
          <w:vertAlign w:val="superscript"/>
        </w:rPr>
        <w:t>2</w:t>
      </w:r>
      <w:r w:rsidRPr="00743973">
        <w:rPr>
          <w:rFonts w:ascii="Times New Roman" w:hAnsi="Times New Roman" w:hint="eastAsia"/>
          <w:color w:val="000000"/>
          <w:vertAlign w:val="superscript"/>
        </w:rPr>
        <w:t>)</w:t>
      </w:r>
      <w:r>
        <w:rPr>
          <w:rFonts w:ascii="Times New Roman" w:hAnsi="Times New Roman" w:hint="eastAsia"/>
          <w:color w:val="000000"/>
          <w:vertAlign w:val="superscript"/>
        </w:rPr>
        <w:t xml:space="preserve">　　</w:t>
      </w:r>
      <w:r w:rsidRPr="0095400C">
        <w:rPr>
          <w:rFonts w:ascii="ＭＳ ゴシック" w:eastAsia="ＭＳ ゴシック" w:hAnsi="ＭＳ ゴシック" w:hint="eastAsia"/>
          <w:color w:val="000000"/>
        </w:rPr>
        <w:t>図</w:t>
      </w:r>
      <w:r w:rsidRPr="0095400C">
        <w:rPr>
          <w:rFonts w:ascii="ＭＳ ゴシック" w:eastAsia="ＭＳ ゴシック" w:hAnsi="ＭＳ ゴシック"/>
          <w:color w:val="000000"/>
        </w:rPr>
        <w:t xml:space="preserve">2　</w:t>
      </w:r>
      <w:r w:rsidRPr="0095400C">
        <w:rPr>
          <w:rFonts w:ascii="ＭＳ ゴシック" w:eastAsia="ＭＳ ゴシック" w:hAnsi="ＭＳ ゴシック" w:hint="eastAsia"/>
          <w:color w:val="000000"/>
        </w:rPr>
        <w:t>防災実践（教育）の射程：</w:t>
      </w:r>
      <w:r w:rsidR="00052F6A">
        <w:rPr>
          <w:rFonts w:ascii="ＭＳ ゴシック" w:eastAsia="ＭＳ ゴシック" w:hAnsi="ＭＳ ゴシック"/>
          <w:color w:val="000000"/>
        </w:rPr>
        <w:t xml:space="preserve">　　　</w:t>
      </w:r>
      <w:r w:rsidRPr="00596208">
        <w:rPr>
          <w:rFonts w:ascii="ＭＳ ゴシック" w:eastAsia="ＭＳ ゴシック" w:hAnsi="ＭＳ ゴシック"/>
          <w:color w:val="000000"/>
        </w:rPr>
        <w:t>災害ライフサイクルと防災の担い手</w:t>
      </w:r>
      <w:r w:rsidR="00052F6A" w:rsidRPr="00052F6A">
        <w:rPr>
          <w:rFonts w:ascii="ＭＳ ゴシック" w:eastAsia="ＭＳ ゴシック" w:hAnsi="ＭＳ ゴシック"/>
          <w:color w:val="000000"/>
          <w:vertAlign w:val="superscript"/>
        </w:rPr>
        <w:t>(</w:t>
      </w:r>
      <w:r w:rsidR="00052F6A">
        <w:rPr>
          <w:rFonts w:ascii="Times New Roman" w:hAnsi="Times New Roman" w:hint="eastAsia"/>
          <w:color w:val="000000"/>
          <w:vertAlign w:val="superscript"/>
        </w:rPr>
        <w:t>2</w:t>
      </w:r>
      <w:r w:rsidR="00052F6A" w:rsidRPr="00743973">
        <w:rPr>
          <w:rFonts w:ascii="Times New Roman" w:hAnsi="Times New Roman" w:hint="eastAsia"/>
          <w:color w:val="000000"/>
          <w:vertAlign w:val="superscript"/>
        </w:rPr>
        <w:t>)</w:t>
      </w:r>
    </w:p>
    <w:p w:rsidR="00D06DC7" w:rsidRDefault="00644B3F" w:rsidP="00D06DC7">
      <w:r>
        <w:rPr>
          <w:rFonts w:hint="eastAsia"/>
        </w:rPr>
        <w:lastRenderedPageBreak/>
        <w:t xml:space="preserve">　</w:t>
      </w:r>
      <w:r w:rsidR="00D06DC7">
        <w:rPr>
          <w:rFonts w:hint="eastAsia"/>
        </w:rPr>
        <w:t>文部科学省は東日本大震災後，『「生きる力」を育む防災教育の展開』を提示した</w:t>
      </w:r>
      <w:r w:rsidR="00557C1F" w:rsidRPr="00557C1F">
        <w:rPr>
          <w:rFonts w:hint="eastAsia"/>
          <w:vertAlign w:val="superscript"/>
        </w:rPr>
        <w:t>(</w:t>
      </w:r>
      <w:r w:rsidR="00D06DC7" w:rsidRPr="00557C1F">
        <w:rPr>
          <w:rFonts w:hint="eastAsia"/>
          <w:vertAlign w:val="superscript"/>
        </w:rPr>
        <w:t>3)</w:t>
      </w:r>
      <w:r w:rsidR="00D06DC7">
        <w:rPr>
          <w:rFonts w:hint="eastAsia"/>
        </w:rPr>
        <w:t>。防災教育の目標について，発達段階に応じて自助から共助への展開とともに，防災基礎教育の内容</w:t>
      </w:r>
      <w:r w:rsidR="00557C1F">
        <w:rPr>
          <w:rFonts w:hint="eastAsia"/>
        </w:rPr>
        <w:t>も</w:t>
      </w:r>
      <w:r w:rsidR="00D06DC7">
        <w:rPr>
          <w:rFonts w:hint="eastAsia"/>
        </w:rPr>
        <w:t>示されている。</w:t>
      </w:r>
    </w:p>
    <w:p w:rsidR="00D06DC7" w:rsidRDefault="00557C1F" w:rsidP="00D06DC7">
      <w:r>
        <w:rPr>
          <w:rFonts w:hint="eastAsia"/>
        </w:rPr>
        <w:t xml:space="preserve">　</w:t>
      </w:r>
      <w:r w:rsidR="00D06DC7">
        <w:rPr>
          <w:rFonts w:hint="eastAsia"/>
        </w:rPr>
        <w:t>東日本大震災時，釜石市立釜石東中学校の生徒たちは</w:t>
      </w:r>
      <w:r>
        <w:rPr>
          <w:rFonts w:hint="eastAsia"/>
        </w:rPr>
        <w:t>適切</w:t>
      </w:r>
      <w:r w:rsidR="00D06DC7">
        <w:rPr>
          <w:rFonts w:hint="eastAsia"/>
        </w:rPr>
        <w:t>に避難して，片田敏孝による津波避難三原則（想定を信じるな，最善を尽くせ，率先避難者たれ）を</w:t>
      </w:r>
      <w:r>
        <w:rPr>
          <w:rFonts w:hint="eastAsia"/>
        </w:rPr>
        <w:t>見事に</w:t>
      </w:r>
      <w:r w:rsidR="00D06DC7">
        <w:rPr>
          <w:rFonts w:hint="eastAsia"/>
        </w:rPr>
        <w:t>体現した。当時の生徒たちは，地震が長い→マグニチュードが大きい→巨大な津波の可能性</w:t>
      </w:r>
      <w:r>
        <w:rPr>
          <w:rFonts w:hint="eastAsia"/>
        </w:rPr>
        <w:t>を適確に連想し</w:t>
      </w:r>
      <w:r w:rsidR="00D06DC7">
        <w:rPr>
          <w:rFonts w:hint="eastAsia"/>
        </w:rPr>
        <w:t>，そして最初の避難場所の標高が学校と比べてそれほど高くないことを</w:t>
      </w:r>
      <w:r>
        <w:rPr>
          <w:rFonts w:hint="eastAsia"/>
        </w:rPr>
        <w:t>知って</w:t>
      </w:r>
      <w:r w:rsidR="00D06DC7">
        <w:rPr>
          <w:rFonts w:hint="eastAsia"/>
        </w:rPr>
        <w:t>いた。</w:t>
      </w:r>
      <w:r w:rsidR="004D3772">
        <w:rPr>
          <w:rFonts w:hint="eastAsia"/>
        </w:rPr>
        <w:t>彼らの</w:t>
      </w:r>
      <w:r w:rsidR="00D06DC7">
        <w:rPr>
          <w:rFonts w:hint="eastAsia"/>
        </w:rPr>
        <w:t>適切な避難</w:t>
      </w:r>
      <w:r>
        <w:rPr>
          <w:rFonts w:hint="eastAsia"/>
        </w:rPr>
        <w:t>は</w:t>
      </w:r>
      <w:r w:rsidR="00D06DC7">
        <w:rPr>
          <w:rFonts w:hint="eastAsia"/>
        </w:rPr>
        <w:t>，充実した防災基礎教育</w:t>
      </w:r>
      <w:r>
        <w:rPr>
          <w:rFonts w:hint="eastAsia"/>
        </w:rPr>
        <w:t>の成果でも</w:t>
      </w:r>
      <w:r w:rsidR="00D06DC7">
        <w:rPr>
          <w:rFonts w:hint="eastAsia"/>
        </w:rPr>
        <w:t>あった。また同校で防災教育を主導した森本</w:t>
      </w:r>
      <w:r>
        <w:rPr>
          <w:rFonts w:hint="eastAsia"/>
        </w:rPr>
        <w:t>晋也</w:t>
      </w:r>
      <w:r w:rsidR="00D06DC7">
        <w:rPr>
          <w:rFonts w:hint="eastAsia"/>
        </w:rPr>
        <w:t>は，様々な防災教育の取組のうち生徒の主体的学習が効果的だったことを，卒業生</w:t>
      </w:r>
      <w:r w:rsidR="00B313FD">
        <w:rPr>
          <w:rFonts w:hint="eastAsia"/>
        </w:rPr>
        <w:t>へ</w:t>
      </w:r>
      <w:r w:rsidR="00D06DC7">
        <w:rPr>
          <w:rFonts w:hint="eastAsia"/>
        </w:rPr>
        <w:t>の</w:t>
      </w:r>
      <w:r w:rsidR="00B313FD">
        <w:rPr>
          <w:rFonts w:hint="eastAsia"/>
        </w:rPr>
        <w:t>インタビュー</w:t>
      </w:r>
      <w:r w:rsidR="00D06DC7">
        <w:rPr>
          <w:rFonts w:hint="eastAsia"/>
        </w:rPr>
        <w:t>調査に基づいて明らかにした</w:t>
      </w:r>
      <w:r w:rsidR="0048260C" w:rsidRPr="0048260C">
        <w:rPr>
          <w:rFonts w:hint="eastAsia"/>
          <w:vertAlign w:val="superscript"/>
        </w:rPr>
        <w:t>(</w:t>
      </w:r>
      <w:r w:rsidR="00D06DC7" w:rsidRPr="0048260C">
        <w:rPr>
          <w:rFonts w:hint="eastAsia"/>
          <w:vertAlign w:val="superscript"/>
        </w:rPr>
        <w:t>4)</w:t>
      </w:r>
      <w:r w:rsidR="00D06DC7">
        <w:rPr>
          <w:rFonts w:hint="eastAsia"/>
        </w:rPr>
        <w:t>。</w:t>
      </w:r>
    </w:p>
    <w:p w:rsidR="00D6046E" w:rsidRDefault="00D6046E" w:rsidP="00D06DC7">
      <w:r>
        <w:t xml:space="preserve">　災害のメカニズムについての理解，なかでも</w:t>
      </w:r>
      <w:r w:rsidR="00EE0A7A">
        <w:t>学校，学区が位置する</w:t>
      </w:r>
      <w:r>
        <w:t>地域の条件（素因）の理解</w:t>
      </w:r>
      <w:r w:rsidR="00BE4F1A">
        <w:t>が</w:t>
      </w:r>
      <w:r>
        <w:t>，</w:t>
      </w:r>
      <w:r w:rsidR="000177E4">
        <w:t>防災教育のみならず防災管理等を含む</w:t>
      </w:r>
      <w:r>
        <w:t>学校防災の基盤となる。</w:t>
      </w:r>
    </w:p>
    <w:p w:rsidR="00D06DC7" w:rsidRPr="00340675" w:rsidRDefault="00D06DC7" w:rsidP="00D06DC7"/>
    <w:p w:rsidR="00D06DC7" w:rsidRDefault="00E6667D" w:rsidP="00D06DC7">
      <w:r>
        <w:t>3</w:t>
      </w:r>
      <w:r w:rsidR="00D06DC7">
        <w:rPr>
          <w:rFonts w:hint="eastAsia"/>
        </w:rPr>
        <w:t>.</w:t>
      </w:r>
      <w:r w:rsidR="00E06B4E">
        <w:rPr>
          <w:rFonts w:hint="eastAsia"/>
        </w:rPr>
        <w:t xml:space="preserve">　</w:t>
      </w:r>
      <w:r w:rsidR="00D06DC7">
        <w:rPr>
          <w:rFonts w:hint="eastAsia"/>
        </w:rPr>
        <w:t>地域の条件：土地条件としての</w:t>
      </w:r>
      <w:r w:rsidR="00606B43">
        <w:rPr>
          <w:rFonts w:hint="eastAsia"/>
        </w:rPr>
        <w:t>「</w:t>
      </w:r>
      <w:r w:rsidR="00D06DC7">
        <w:rPr>
          <w:rFonts w:hint="eastAsia"/>
        </w:rPr>
        <w:t>地形</w:t>
      </w:r>
      <w:r w:rsidR="00606B43">
        <w:rPr>
          <w:rFonts w:hint="eastAsia"/>
        </w:rPr>
        <w:t>」</w:t>
      </w:r>
      <w:r w:rsidR="00D06DC7">
        <w:rPr>
          <w:rFonts w:hint="eastAsia"/>
        </w:rPr>
        <w:t>の重要性</w:t>
      </w:r>
    </w:p>
    <w:p w:rsidR="00E06B4E" w:rsidRPr="00100684" w:rsidRDefault="00E06B4E" w:rsidP="00D06DC7">
      <w:r>
        <w:rPr>
          <w:rFonts w:hint="eastAsia"/>
        </w:rPr>
        <w:t xml:space="preserve">　</w:t>
      </w:r>
      <w:r w:rsidR="00D06DC7">
        <w:rPr>
          <w:rFonts w:hint="eastAsia"/>
        </w:rPr>
        <w:t>図</w:t>
      </w:r>
      <w:r w:rsidR="00D06DC7">
        <w:rPr>
          <w:rFonts w:hint="eastAsia"/>
        </w:rPr>
        <w:t>1</w:t>
      </w:r>
      <w:r w:rsidR="00D06DC7">
        <w:rPr>
          <w:rFonts w:hint="eastAsia"/>
        </w:rPr>
        <w:t>の自然災害の素因（地域の条件）のうち土地条件（物理的条件）として，地形の指標性が高いことが知られている。地形は，地表面の形状であるから洪水時の浸水深の大きさに直接影響する。日本の平野や盆地に広がる低地は，河川が氾濫を繰り返して土砂を堆積させて形成されつつある地形である</w:t>
      </w:r>
      <w:r w:rsidR="0080624B">
        <w:rPr>
          <w:rFonts w:hint="eastAsia"/>
        </w:rPr>
        <w:t>ため，</w:t>
      </w:r>
      <w:r w:rsidR="00D06DC7">
        <w:rPr>
          <w:rFonts w:hint="eastAsia"/>
        </w:rPr>
        <w:t>低地は，肥沃な土壌が広がる一方で，水害のリスクをともなっている。そのため，ダム，堤防，ポンプ場といった近代的防災設備がつくられるずっと以前から，自然堤防等の微高地は集落や畑として後背湿地等の低い土地は水田として利用されてきた。</w:t>
      </w:r>
      <w:r w:rsidR="00100684">
        <w:rPr>
          <w:rFonts w:hint="eastAsia"/>
        </w:rPr>
        <w:t>一方，</w:t>
      </w:r>
      <w:r w:rsidR="00D06DC7">
        <w:rPr>
          <w:rFonts w:hint="eastAsia"/>
        </w:rPr>
        <w:t>台地</w:t>
      </w:r>
      <w:r>
        <w:rPr>
          <w:rFonts w:hint="eastAsia"/>
        </w:rPr>
        <w:t>，</w:t>
      </w:r>
      <w:r w:rsidR="00D06DC7">
        <w:rPr>
          <w:rFonts w:hint="eastAsia"/>
        </w:rPr>
        <w:t>丘陵地</w:t>
      </w:r>
      <w:r>
        <w:rPr>
          <w:rFonts w:hint="eastAsia"/>
        </w:rPr>
        <w:t>，山地</w:t>
      </w:r>
      <w:r w:rsidR="00D06DC7">
        <w:rPr>
          <w:rFonts w:hint="eastAsia"/>
        </w:rPr>
        <w:t>では，谷以外は水害を受けにくい</w:t>
      </w:r>
      <w:r w:rsidR="00100684">
        <w:rPr>
          <w:rFonts w:hint="eastAsia"/>
        </w:rPr>
        <w:t>が</w:t>
      </w:r>
      <w:r>
        <w:rPr>
          <w:rFonts w:hint="eastAsia"/>
        </w:rPr>
        <w:t>，丘陵地や山地</w:t>
      </w:r>
      <w:r w:rsidR="00100684">
        <w:rPr>
          <w:rFonts w:hint="eastAsia"/>
        </w:rPr>
        <w:t>の傾斜地や谷</w:t>
      </w:r>
      <w:r>
        <w:rPr>
          <w:rFonts w:hint="eastAsia"/>
        </w:rPr>
        <w:t>では</w:t>
      </w:r>
      <w:r w:rsidR="00100684">
        <w:rPr>
          <w:rFonts w:hint="eastAsia"/>
        </w:rPr>
        <w:t>土砂災害のリスクがある。</w:t>
      </w:r>
    </w:p>
    <w:p w:rsidR="00606B43" w:rsidRDefault="00100684" w:rsidP="00D06DC7">
      <w:r>
        <w:rPr>
          <w:rFonts w:hint="eastAsia"/>
        </w:rPr>
        <w:t xml:space="preserve">　</w:t>
      </w:r>
      <w:r w:rsidR="00D06DC7">
        <w:rPr>
          <w:rFonts w:hint="eastAsia"/>
        </w:rPr>
        <w:t>また地形は，その成り立ちから表層地質と密接に関連する。たとえば扇状地はレキ等，自然堤防は砂，後背湿地は泥が，それぞれ堆積したものであり，地震に対する地盤としての強さと密接に関連する。東日本大震災時の仙台では，地盤がしっかりした台地の上にある中心市街地で被害が少なかったのに対して，低地とくに後背湿地の市街地に被害が多かった。</w:t>
      </w:r>
      <w:r w:rsidR="00BE4F1A">
        <w:rPr>
          <w:rFonts w:hint="eastAsia"/>
        </w:rPr>
        <w:t>たとえば，</w:t>
      </w:r>
      <w:r w:rsidR="00D06DC7">
        <w:rPr>
          <w:rFonts w:hint="eastAsia"/>
        </w:rPr>
        <w:t>仙台市宮城野区五輪（台地）で</w:t>
      </w:r>
      <w:r w:rsidR="001E1AE5">
        <w:rPr>
          <w:rFonts w:hint="eastAsia"/>
        </w:rPr>
        <w:t>は</w:t>
      </w:r>
      <w:r w:rsidR="00D06DC7">
        <w:rPr>
          <w:rFonts w:hint="eastAsia"/>
        </w:rPr>
        <w:t>計測震度</w:t>
      </w:r>
      <w:r w:rsidR="00D06DC7">
        <w:rPr>
          <w:rFonts w:hint="eastAsia"/>
        </w:rPr>
        <w:t>5.6</w:t>
      </w:r>
      <w:r w:rsidR="00D06DC7">
        <w:rPr>
          <w:rFonts w:hint="eastAsia"/>
        </w:rPr>
        <w:t>（震度</w:t>
      </w:r>
      <w:r w:rsidR="00D06DC7">
        <w:rPr>
          <w:rFonts w:hint="eastAsia"/>
        </w:rPr>
        <w:t>6</w:t>
      </w:r>
      <w:r w:rsidR="00D06DC7">
        <w:rPr>
          <w:rFonts w:hint="eastAsia"/>
        </w:rPr>
        <w:t>弱）</w:t>
      </w:r>
      <w:r w:rsidR="001E1AE5">
        <w:rPr>
          <w:rFonts w:hint="eastAsia"/>
        </w:rPr>
        <w:t>に対して</w:t>
      </w:r>
      <w:r w:rsidR="00D06DC7">
        <w:rPr>
          <w:rFonts w:hint="eastAsia"/>
        </w:rPr>
        <w:t>，同区苦竹（後背湿地）では</w:t>
      </w:r>
      <w:r w:rsidR="00D06DC7">
        <w:rPr>
          <w:rFonts w:hint="eastAsia"/>
        </w:rPr>
        <w:t>6.2</w:t>
      </w:r>
      <w:r w:rsidR="00D06DC7">
        <w:rPr>
          <w:rFonts w:hint="eastAsia"/>
        </w:rPr>
        <w:t>（震度</w:t>
      </w:r>
      <w:r w:rsidR="00D06DC7">
        <w:rPr>
          <w:rFonts w:hint="eastAsia"/>
        </w:rPr>
        <w:t>6</w:t>
      </w:r>
      <w:r w:rsidR="00D06DC7">
        <w:rPr>
          <w:rFonts w:hint="eastAsia"/>
        </w:rPr>
        <w:t>強）であった</w:t>
      </w:r>
      <w:r w:rsidR="0048260C" w:rsidRPr="0048260C">
        <w:rPr>
          <w:rFonts w:hint="eastAsia"/>
          <w:vertAlign w:val="superscript"/>
        </w:rPr>
        <w:t>(</w:t>
      </w:r>
      <w:r w:rsidR="00D06DC7" w:rsidRPr="0048260C">
        <w:rPr>
          <w:rFonts w:hint="eastAsia"/>
          <w:vertAlign w:val="superscript"/>
        </w:rPr>
        <w:t>5)</w:t>
      </w:r>
      <w:r w:rsidR="00D06DC7">
        <w:rPr>
          <w:rFonts w:hint="eastAsia"/>
        </w:rPr>
        <w:t>。</w:t>
      </w:r>
    </w:p>
    <w:p w:rsidR="00D06DC7" w:rsidRDefault="00606B43" w:rsidP="00D06DC7">
      <w:r>
        <w:t xml:space="preserve">　以上のように，</w:t>
      </w:r>
      <w:r w:rsidR="00E06B4E">
        <w:rPr>
          <w:rFonts w:hint="eastAsia"/>
        </w:rPr>
        <w:t>水害，</w:t>
      </w:r>
      <w:r w:rsidR="00100684">
        <w:rPr>
          <w:rFonts w:hint="eastAsia"/>
        </w:rPr>
        <w:t>土砂災害，</w:t>
      </w:r>
      <w:r w:rsidR="00E06B4E">
        <w:rPr>
          <w:rFonts w:hint="eastAsia"/>
        </w:rPr>
        <w:t>地震災害</w:t>
      </w:r>
      <w:r w:rsidR="00100684">
        <w:rPr>
          <w:rFonts w:hint="eastAsia"/>
        </w:rPr>
        <w:t>において，その場所の地形を把握することで災害リスクを大まかに捉えることができる</w:t>
      </w:r>
      <w:r>
        <w:rPr>
          <w:rFonts w:hint="eastAsia"/>
        </w:rPr>
        <w:t>のである</w:t>
      </w:r>
      <w:r w:rsidR="00100684">
        <w:rPr>
          <w:rFonts w:hint="eastAsia"/>
        </w:rPr>
        <w:t>。</w:t>
      </w:r>
    </w:p>
    <w:p w:rsidR="00D06DC7" w:rsidRDefault="00D06DC7" w:rsidP="00D06DC7"/>
    <w:p w:rsidR="00D06DC7" w:rsidRDefault="00E6667D" w:rsidP="00D06DC7">
      <w:r>
        <w:t>4</w:t>
      </w:r>
      <w:r w:rsidR="00D06DC7">
        <w:rPr>
          <w:rFonts w:hint="eastAsia"/>
        </w:rPr>
        <w:t>.</w:t>
      </w:r>
      <w:r w:rsidR="00100684">
        <w:rPr>
          <w:rFonts w:hint="eastAsia"/>
        </w:rPr>
        <w:t xml:space="preserve">　</w:t>
      </w:r>
      <w:r w:rsidR="00D06DC7">
        <w:rPr>
          <w:rFonts w:hint="eastAsia"/>
        </w:rPr>
        <w:t>ハザードマップと地形を理解する</w:t>
      </w:r>
    </w:p>
    <w:p w:rsidR="00606B43" w:rsidRDefault="00100684" w:rsidP="00D06DC7">
      <w:r>
        <w:rPr>
          <w:rFonts w:hint="eastAsia"/>
        </w:rPr>
        <w:t xml:space="preserve">　</w:t>
      </w:r>
      <w:r w:rsidR="00D06DC7">
        <w:rPr>
          <w:rFonts w:hint="eastAsia"/>
        </w:rPr>
        <w:t>ハザードマップは</w:t>
      </w:r>
      <w:r w:rsidR="00867B99">
        <w:rPr>
          <w:rFonts w:hint="eastAsia"/>
        </w:rPr>
        <w:t>，</w:t>
      </w:r>
      <w:r w:rsidR="000177E4">
        <w:rPr>
          <w:rFonts w:hint="eastAsia"/>
        </w:rPr>
        <w:t>言うまでもなく，</w:t>
      </w:r>
      <w:r w:rsidR="00D06DC7">
        <w:rPr>
          <w:rFonts w:hint="eastAsia"/>
        </w:rPr>
        <w:t>学区や学校の自然災害リスクを知るためのもっとも重要な資料</w:t>
      </w:r>
      <w:r w:rsidR="00867B99">
        <w:rPr>
          <w:rFonts w:hint="eastAsia"/>
        </w:rPr>
        <w:t>である。上でみたとおり災害リスクは地形と密接に関連することから，</w:t>
      </w:r>
      <w:r w:rsidR="00BE4F1A">
        <w:rPr>
          <w:rFonts w:hint="eastAsia"/>
        </w:rPr>
        <w:t>地形をふまえたハザードマップ</w:t>
      </w:r>
      <w:r w:rsidR="00BE4F1A">
        <w:rPr>
          <w:rFonts w:hint="eastAsia"/>
        </w:rPr>
        <w:t>3</w:t>
      </w:r>
      <w:r w:rsidR="00BE4F1A">
        <w:rPr>
          <w:rFonts w:hint="eastAsia"/>
        </w:rPr>
        <w:t>段階</w:t>
      </w:r>
      <w:r w:rsidR="00D06DC7">
        <w:rPr>
          <w:rFonts w:hint="eastAsia"/>
        </w:rPr>
        <w:t>読図</w:t>
      </w:r>
      <w:r w:rsidR="00CC3764">
        <w:rPr>
          <w:rFonts w:hint="eastAsia"/>
        </w:rPr>
        <w:t>法</w:t>
      </w:r>
      <w:r w:rsidR="00D06DC7">
        <w:rPr>
          <w:rFonts w:hint="eastAsia"/>
        </w:rPr>
        <w:t>を提案したい</w:t>
      </w:r>
      <w:r w:rsidR="009B751A">
        <w:rPr>
          <w:rFonts w:hint="eastAsia"/>
        </w:rPr>
        <w:t>（次頁）</w:t>
      </w:r>
      <w:r w:rsidR="00D06DC7">
        <w:rPr>
          <w:rFonts w:hint="eastAsia"/>
        </w:rPr>
        <w:t>。</w:t>
      </w:r>
    </w:p>
    <w:p w:rsidR="00CC3764" w:rsidRDefault="00CC3764" w:rsidP="00CC3764">
      <w:r>
        <w:rPr>
          <w:rFonts w:hint="eastAsia"/>
        </w:rPr>
        <w:t xml:space="preserve">　地形を把握することは，</w:t>
      </w:r>
      <w:r w:rsidR="00933971">
        <w:rPr>
          <w:rFonts w:hint="eastAsia"/>
        </w:rPr>
        <w:t>当該地域の</w:t>
      </w:r>
      <w:r>
        <w:rPr>
          <w:rFonts w:hint="eastAsia"/>
        </w:rPr>
        <w:t>災害リスクのより深い理解に繋がり，学校防災（防災管理</w:t>
      </w:r>
      <w:r w:rsidR="009B751A">
        <w:rPr>
          <w:rFonts w:hint="eastAsia"/>
        </w:rPr>
        <w:t>等</w:t>
      </w:r>
      <w:r>
        <w:rPr>
          <w:rFonts w:hint="eastAsia"/>
        </w:rPr>
        <w:t>と防災教育）自校化の基盤となる。それでは，防災のためには，最低限どんな地形をどのようにして捉えればよいのだろうか。</w:t>
      </w:r>
    </w:p>
    <w:p w:rsidR="00CC3764" w:rsidRDefault="00CC3764" w:rsidP="00CC3764">
      <w:r>
        <w:t xml:space="preserve">　まず，国土地理院のウェブサイトにある「地理院地図」から，地形図や地形分類図（治水地形分類図，土地条件図）を，誰でも無料で見ることができる。</w:t>
      </w:r>
    </w:p>
    <w:p w:rsidR="00CC3764" w:rsidRDefault="00CC3764" w:rsidP="00CC3764">
      <w:r>
        <w:rPr>
          <w:rFonts w:hint="eastAsia"/>
        </w:rPr>
        <w:lastRenderedPageBreak/>
        <w:t xml:space="preserve">　山地・丘陵地の地形は，地形図の等高線を読むことで把握できる。等高線間隔が狭いあるいは崖地記号のところは崖崩れ，等高線が屈曲する場所すなわち谷では土石流のリスクがある。一方，低地には等高線がほとんどないので，地形分類図を用いて微高地（自然堤防，砂丘等），低い土地（後背湿地，旧流路等），扇状地等の場所が確認できる（扇状地は等高線からもわかることがある）。それぞれの災害リスクは上述のとおりである。また，海岸部では津波を想定して，等高線等から標高を丁寧に読み取ることが求められよう。</w:t>
      </w:r>
    </w:p>
    <w:p w:rsidR="00CC3764" w:rsidRPr="00CC3764" w:rsidRDefault="00CC3764" w:rsidP="00D06DC7">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-55654</wp:posOffset>
                </wp:positionH>
                <wp:positionV relativeFrom="paragraph">
                  <wp:posOffset>158487</wp:posOffset>
                </wp:positionV>
                <wp:extent cx="5857240" cy="2239890"/>
                <wp:effectExtent l="0" t="0" r="10160" b="27305"/>
                <wp:wrapNone/>
                <wp:docPr id="4" name="正方形/長方形 4"/>
                <wp:cNvGraphicFramePr/>
                <a:graphic xmlns:a="http://schemas.openxmlformats.org/drawingml/2006/main">
                  <a:graphicData uri="http://schemas.microsoft.com/office/word/2010/wordprocessingShape">
                    <wps:wsp>
                      <wps:cNvSpPr/>
                      <wps:spPr>
                        <a:xfrm>
                          <a:off x="0" y="0"/>
                          <a:ext cx="5857240" cy="2239890"/>
                        </a:xfrm>
                        <a:prstGeom prst="rect">
                          <a:avLst/>
                        </a:prstGeom>
                        <a:noFill/>
                        <a:ln w="1905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87AB5" id="正方形/長方形 4" o:spid="_x0000_s1026" style="position:absolute;left:0;text-align:left;margin-left:-4.4pt;margin-top:12.5pt;width:461.2pt;height:176.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" filled="f" strokecolor="#7f7f7f [1612]" strokeweight="1.5pt">
                <v:stroke dashstyle="1 1"/>
              </v:rect>
            </w:pict>
          </mc:Fallback>
        </mc:AlternateContent>
      </w:r>
    </w:p>
    <w:p w:rsidR="00843F0A" w:rsidRPr="00052F6A" w:rsidRDefault="00052F6A" w:rsidP="00052F6A">
      <w:pPr>
        <w:jc w:val="center"/>
        <w:rPr>
          <w:rFonts w:asciiTheme="majorEastAsia" w:eastAsiaTheme="majorEastAsia" w:hAnsiTheme="majorEastAsia"/>
        </w:rPr>
      </w:pPr>
      <w:r w:rsidRPr="00052F6A">
        <w:rPr>
          <w:rFonts w:asciiTheme="majorEastAsia" w:eastAsiaTheme="majorEastAsia" w:hAnsiTheme="majorEastAsia" w:hint="eastAsia"/>
        </w:rPr>
        <w:t>地形を</w:t>
      </w:r>
      <w:r>
        <w:rPr>
          <w:rFonts w:asciiTheme="majorEastAsia" w:eastAsiaTheme="majorEastAsia" w:hAnsiTheme="majorEastAsia" w:hint="eastAsia"/>
        </w:rPr>
        <w:t>ふ</w:t>
      </w:r>
      <w:r w:rsidRPr="00052F6A">
        <w:rPr>
          <w:rFonts w:asciiTheme="majorEastAsia" w:eastAsiaTheme="majorEastAsia" w:hAnsiTheme="majorEastAsia" w:hint="eastAsia"/>
        </w:rPr>
        <w:t>まえた</w:t>
      </w:r>
      <w:r w:rsidR="00CC3764" w:rsidRPr="00052F6A">
        <w:rPr>
          <w:rFonts w:asciiTheme="majorEastAsia" w:eastAsiaTheme="majorEastAsia" w:hAnsiTheme="majorEastAsia" w:hint="eastAsia"/>
        </w:rPr>
        <w:t>ハザードマップ</w:t>
      </w:r>
      <w:r w:rsidRPr="00052F6A">
        <w:rPr>
          <w:rFonts w:asciiTheme="majorEastAsia" w:eastAsiaTheme="majorEastAsia" w:hAnsiTheme="majorEastAsia" w:hint="eastAsia"/>
        </w:rPr>
        <w:t>3段階</w:t>
      </w:r>
      <w:r w:rsidR="00CC3764" w:rsidRPr="00052F6A">
        <w:rPr>
          <w:rFonts w:asciiTheme="majorEastAsia" w:eastAsiaTheme="majorEastAsia" w:hAnsiTheme="majorEastAsia" w:hint="eastAsia"/>
        </w:rPr>
        <w:t>読図法</w:t>
      </w:r>
    </w:p>
    <w:p w:rsidR="00665100" w:rsidRDefault="00D06DC7" w:rsidP="00606B43">
      <w:pPr>
        <w:ind w:left="283" w:hangingChars="125" w:hanging="283"/>
      </w:pPr>
      <w:r>
        <w:rPr>
          <w:rFonts w:hint="eastAsia"/>
        </w:rPr>
        <w:t>①ハザードマップの内容を正確に読み取る：</w:t>
      </w:r>
    </w:p>
    <w:p w:rsidR="00665100" w:rsidRDefault="00665100" w:rsidP="00606B43">
      <w:pPr>
        <w:ind w:left="283" w:hangingChars="125" w:hanging="283"/>
      </w:pPr>
      <w:r>
        <w:t>・</w:t>
      </w:r>
      <w:r w:rsidR="00D06DC7">
        <w:rPr>
          <w:rFonts w:hint="eastAsia"/>
        </w:rPr>
        <w:t>縮尺</w:t>
      </w:r>
      <w:r w:rsidR="00C90CA0">
        <w:rPr>
          <w:rFonts w:hint="eastAsia"/>
        </w:rPr>
        <w:t>と場所</w:t>
      </w:r>
      <w:r w:rsidR="00D06DC7">
        <w:rPr>
          <w:rFonts w:hint="eastAsia"/>
        </w:rPr>
        <w:t>の確認</w:t>
      </w:r>
      <w:r>
        <w:rPr>
          <w:rFonts w:hint="eastAsia"/>
        </w:rPr>
        <w:t xml:space="preserve">　</w:t>
      </w:r>
      <w:r w:rsidR="00C90CA0">
        <w:rPr>
          <w:rFonts w:hint="eastAsia"/>
        </w:rPr>
        <w:t>自宅，学校，商店街等のなじみ深い地点から周辺に展開</w:t>
      </w:r>
      <w:r>
        <w:rPr>
          <w:rFonts w:hint="eastAsia"/>
        </w:rPr>
        <w:t>する</w:t>
      </w:r>
    </w:p>
    <w:p w:rsidR="00606B43" w:rsidRDefault="00665100" w:rsidP="00606B43">
      <w:pPr>
        <w:ind w:left="283" w:hangingChars="125" w:hanging="283"/>
      </w:pPr>
      <w:r>
        <w:t>・</w:t>
      </w:r>
      <w:r w:rsidR="00D06DC7">
        <w:rPr>
          <w:rFonts w:hint="eastAsia"/>
        </w:rPr>
        <w:t>凡例に従って特定地点のハザードの種類や程度を読み取る</w:t>
      </w:r>
    </w:p>
    <w:p w:rsidR="00665100" w:rsidRDefault="00D06DC7" w:rsidP="00606B43">
      <w:pPr>
        <w:ind w:left="283" w:hangingChars="125" w:hanging="283"/>
      </w:pPr>
      <w:r>
        <w:rPr>
          <w:rFonts w:hint="eastAsia"/>
        </w:rPr>
        <w:t>②ハザードマップと地形との関係を考えて読む：</w:t>
      </w:r>
    </w:p>
    <w:p w:rsidR="00665100" w:rsidRDefault="00665100" w:rsidP="00606B43">
      <w:pPr>
        <w:ind w:left="283" w:hangingChars="125" w:hanging="283"/>
      </w:pPr>
      <w:r>
        <w:t>・</w:t>
      </w:r>
      <w:r w:rsidR="00D06DC7">
        <w:rPr>
          <w:rFonts w:hint="eastAsia"/>
        </w:rPr>
        <w:t>地形（崖，坂道，傾斜等）の記憶</w:t>
      </w:r>
      <w:r>
        <w:rPr>
          <w:rFonts w:hint="eastAsia"/>
        </w:rPr>
        <w:t>と合わせて読む</w:t>
      </w:r>
    </w:p>
    <w:p w:rsidR="00606B43" w:rsidRDefault="00665100" w:rsidP="00606B43">
      <w:pPr>
        <w:ind w:left="283" w:hangingChars="125" w:hanging="283"/>
      </w:pPr>
      <w:r>
        <w:rPr>
          <w:rFonts w:hint="eastAsia"/>
        </w:rPr>
        <w:t>・</w:t>
      </w:r>
      <w:r w:rsidR="00D06DC7">
        <w:rPr>
          <w:rFonts w:hint="eastAsia"/>
        </w:rPr>
        <w:t>地形図，地形分類図等と</w:t>
      </w:r>
      <w:r w:rsidR="00C90CA0">
        <w:rPr>
          <w:rFonts w:hint="eastAsia"/>
        </w:rPr>
        <w:t>ハザード</w:t>
      </w:r>
      <w:r w:rsidR="00D06DC7">
        <w:rPr>
          <w:rFonts w:hint="eastAsia"/>
        </w:rPr>
        <w:t>マップを比較しながら読む</w:t>
      </w:r>
    </w:p>
    <w:p w:rsidR="00665100" w:rsidRDefault="00D06DC7" w:rsidP="00606B43">
      <w:pPr>
        <w:ind w:left="283" w:hangingChars="125" w:hanging="283"/>
      </w:pPr>
      <w:r>
        <w:rPr>
          <w:rFonts w:hint="eastAsia"/>
        </w:rPr>
        <w:t>③ハザードマップの想定外も考える：</w:t>
      </w:r>
    </w:p>
    <w:p w:rsidR="00665100" w:rsidRDefault="00665100" w:rsidP="00606B43">
      <w:pPr>
        <w:ind w:left="283" w:hangingChars="125" w:hanging="283"/>
      </w:pPr>
      <w:r>
        <w:t>・</w:t>
      </w:r>
      <w:r w:rsidR="00D06DC7">
        <w:rPr>
          <w:rFonts w:hint="eastAsia"/>
        </w:rPr>
        <w:t>マップの想定の前提条件を理解してそれ以上の場合を考える</w:t>
      </w:r>
    </w:p>
    <w:p w:rsidR="00D06DC7" w:rsidRDefault="00665100" w:rsidP="00606B43">
      <w:pPr>
        <w:ind w:left="283" w:hangingChars="125" w:hanging="283"/>
      </w:pPr>
      <w:r>
        <w:t>・</w:t>
      </w:r>
      <w:r w:rsidR="00D06DC7">
        <w:rPr>
          <w:rFonts w:hint="eastAsia"/>
        </w:rPr>
        <w:t>マップにない災害リスクを地形から考える（例</w:t>
      </w:r>
      <w:r>
        <w:rPr>
          <w:rFonts w:hint="eastAsia"/>
        </w:rPr>
        <w:t xml:space="preserve">　</w:t>
      </w:r>
      <w:r w:rsidR="00D06DC7">
        <w:rPr>
          <w:rFonts w:hint="eastAsia"/>
        </w:rPr>
        <w:t>扇状地で土石流，後背湿地で浸水等）</w:t>
      </w:r>
    </w:p>
    <w:p w:rsidR="00843F0A" w:rsidRDefault="00843F0A" w:rsidP="00D06DC7"/>
    <w:p w:rsidR="000D4EA1" w:rsidRDefault="000D4EA1" w:rsidP="00D06DC7"/>
    <w:p w:rsidR="00D06DC7" w:rsidRDefault="00E6667D" w:rsidP="00D06DC7">
      <w:r>
        <w:t>5</w:t>
      </w:r>
      <w:r w:rsidR="00D06DC7">
        <w:rPr>
          <w:rFonts w:hint="eastAsia"/>
        </w:rPr>
        <w:t>.</w:t>
      </w:r>
      <w:r>
        <w:rPr>
          <w:rFonts w:hint="eastAsia"/>
        </w:rPr>
        <w:t xml:space="preserve">　おわりに</w:t>
      </w:r>
    </w:p>
    <w:p w:rsidR="009D0748" w:rsidRDefault="00D06DC7" w:rsidP="00D06DC7">
      <w:r>
        <w:rPr>
          <w:rFonts w:hint="eastAsia"/>
        </w:rPr>
        <w:t xml:space="preserve">　発表者は，宮城県教育委員会「学校防災マニュアル作成ガイド」をもとに，</w:t>
      </w:r>
      <w:r w:rsidR="00B64540">
        <w:rPr>
          <w:rFonts w:hint="eastAsia"/>
        </w:rPr>
        <w:t>同委員会の許可を得て，</w:t>
      </w:r>
      <w:r>
        <w:rPr>
          <w:rFonts w:hint="eastAsia"/>
        </w:rPr>
        <w:t>山形県内</w:t>
      </w:r>
      <w:r>
        <w:rPr>
          <w:rFonts w:hint="eastAsia"/>
        </w:rPr>
        <w:t>3</w:t>
      </w:r>
      <w:r>
        <w:rPr>
          <w:rFonts w:hint="eastAsia"/>
        </w:rPr>
        <w:t>市の教育委員会版防災マニュアル（ひな形）作成を支援してきた。そ</w:t>
      </w:r>
      <w:r w:rsidR="009D0748">
        <w:rPr>
          <w:rFonts w:hint="eastAsia"/>
        </w:rPr>
        <w:t>のなか</w:t>
      </w:r>
      <w:r>
        <w:rPr>
          <w:rFonts w:hint="eastAsia"/>
        </w:rPr>
        <w:t>に，各校マニュアルの前提となるべき「学区と学校の現状」の頁を付け加えた。</w:t>
      </w:r>
      <w:r w:rsidR="0048260C">
        <w:rPr>
          <w:rFonts w:hint="eastAsia"/>
        </w:rPr>
        <w:t>以上でみたように，</w:t>
      </w:r>
      <w:r>
        <w:rPr>
          <w:rFonts w:hint="eastAsia"/>
        </w:rPr>
        <w:t>学区や学校の地形</w:t>
      </w:r>
      <w:r w:rsidR="0048260C">
        <w:rPr>
          <w:rFonts w:hint="eastAsia"/>
        </w:rPr>
        <w:t>やハザードマップ</w:t>
      </w:r>
      <w:r w:rsidR="004C7A23">
        <w:rPr>
          <w:rFonts w:hint="eastAsia"/>
        </w:rPr>
        <w:t>等をもとに作成する頁である（図</w:t>
      </w:r>
      <w:r w:rsidR="004C7A23">
        <w:rPr>
          <w:rFonts w:hint="eastAsia"/>
        </w:rPr>
        <w:t>3</w:t>
      </w:r>
      <w:r w:rsidR="004C7A23">
        <w:rPr>
          <w:rFonts w:hint="eastAsia"/>
        </w:rPr>
        <w:t>は酒田市教育委員会版の例</w:t>
      </w:r>
      <w:r w:rsidR="0048260C" w:rsidRPr="0048260C">
        <w:rPr>
          <w:rFonts w:hint="eastAsia"/>
          <w:vertAlign w:val="superscript"/>
        </w:rPr>
        <w:t>(6)</w:t>
      </w:r>
      <w:r w:rsidR="004C7A23">
        <w:rPr>
          <w:rFonts w:hint="eastAsia"/>
        </w:rPr>
        <w:t>）。</w:t>
      </w:r>
      <w:r w:rsidR="00B64540" w:rsidRPr="0048260C">
        <w:rPr>
          <w:rFonts w:hint="eastAsia"/>
        </w:rPr>
        <w:t>ご参考になれば幸いである。</w:t>
      </w:r>
    </w:p>
    <w:p w:rsidR="00D06DC7" w:rsidRPr="0048260C" w:rsidRDefault="009D0748" w:rsidP="00D06DC7">
      <w:r>
        <w:t xml:space="preserve">　</w:t>
      </w:r>
      <w:r w:rsidR="00D06DC7" w:rsidRPr="0048260C">
        <w:rPr>
          <w:rFonts w:hint="eastAsia"/>
        </w:rPr>
        <w:t>発表者を含む研究グループは，地形とハザードマップを理解するためのワークショップを</w:t>
      </w:r>
      <w:r w:rsidR="0000043A" w:rsidRPr="0048260C">
        <w:rPr>
          <w:rFonts w:hint="eastAsia"/>
        </w:rPr>
        <w:t>宮城県</w:t>
      </w:r>
      <w:r w:rsidR="00D06DC7" w:rsidRPr="0048260C">
        <w:rPr>
          <w:rFonts w:hint="eastAsia"/>
        </w:rPr>
        <w:t>石巻市教育委員会の協力を得て実施した。この改善と水平展開そして先生方ご自身で実践できる手引き作成を目指している。</w:t>
      </w:r>
    </w:p>
    <w:p w:rsidR="00D06DC7" w:rsidRDefault="00D06DC7" w:rsidP="00D06DC7"/>
    <w:p w:rsidR="0048260C" w:rsidRDefault="0048260C" w:rsidP="0048260C">
      <w:r>
        <w:rPr>
          <w:rFonts w:hint="eastAsia"/>
        </w:rPr>
        <w:t>文献</w:t>
      </w:r>
    </w:p>
    <w:p w:rsidR="0048260C" w:rsidRDefault="0048260C" w:rsidP="0048260C">
      <w:pPr>
        <w:ind w:left="283" w:hangingChars="125" w:hanging="283"/>
      </w:pPr>
      <w:r>
        <w:rPr>
          <w:rFonts w:hint="eastAsia"/>
        </w:rPr>
        <w:t>(1)</w:t>
      </w:r>
      <w:r>
        <w:rPr>
          <w:rFonts w:hint="eastAsia"/>
        </w:rPr>
        <w:t xml:space="preserve">　鈴木康弘：防災教育に何が求められているか，地理，</w:t>
      </w:r>
      <w:r>
        <w:rPr>
          <w:rFonts w:hint="eastAsia"/>
        </w:rPr>
        <w:t>52(8)</w:t>
      </w:r>
      <w:r>
        <w:rPr>
          <w:rFonts w:hint="eastAsia"/>
        </w:rPr>
        <w:t>，</w:t>
      </w:r>
      <w:r>
        <w:rPr>
          <w:rFonts w:hint="eastAsia"/>
        </w:rPr>
        <w:t>pp. 14-22, 2007</w:t>
      </w:r>
      <w:r>
        <w:rPr>
          <w:rFonts w:hint="eastAsia"/>
        </w:rPr>
        <w:t>．</w:t>
      </w:r>
    </w:p>
    <w:p w:rsidR="0048260C" w:rsidRDefault="0048260C" w:rsidP="0048260C">
      <w:pPr>
        <w:ind w:left="283" w:hangingChars="125" w:hanging="283"/>
      </w:pPr>
      <w:r>
        <w:rPr>
          <w:rFonts w:hint="eastAsia"/>
        </w:rPr>
        <w:t>(2)</w:t>
      </w:r>
      <w:r>
        <w:rPr>
          <w:rFonts w:hint="eastAsia"/>
        </w:rPr>
        <w:t xml:space="preserve">　村山良之：自然災害と地域</w:t>
      </w:r>
      <w:r>
        <w:rPr>
          <w:rFonts w:hint="eastAsia"/>
        </w:rPr>
        <w:t xml:space="preserve">, </w:t>
      </w:r>
      <w:r>
        <w:rPr>
          <w:rFonts w:hint="eastAsia"/>
        </w:rPr>
        <w:t>佐藤・宮澤編著「現代人文地理学」</w:t>
      </w:r>
      <w:r>
        <w:rPr>
          <w:rFonts w:hint="eastAsia"/>
        </w:rPr>
        <w:t xml:space="preserve">, pp. 140-155, </w:t>
      </w:r>
      <w:r>
        <w:rPr>
          <w:rFonts w:hint="eastAsia"/>
        </w:rPr>
        <w:t>放送大学出版会</w:t>
      </w:r>
      <w:r>
        <w:rPr>
          <w:rFonts w:hint="eastAsia"/>
        </w:rPr>
        <w:t>, 2018</w:t>
      </w:r>
      <w:r>
        <w:rPr>
          <w:rFonts w:hint="eastAsia"/>
        </w:rPr>
        <w:t>．</w:t>
      </w:r>
    </w:p>
    <w:p w:rsidR="0048260C" w:rsidRDefault="0048260C" w:rsidP="0048260C">
      <w:pPr>
        <w:ind w:left="283" w:hangingChars="125" w:hanging="283"/>
      </w:pPr>
      <w:r>
        <w:rPr>
          <w:rFonts w:hint="eastAsia"/>
        </w:rPr>
        <w:t>(3)</w:t>
      </w:r>
      <w:r>
        <w:rPr>
          <w:rFonts w:hint="eastAsia"/>
        </w:rPr>
        <w:t xml:space="preserve">　文部科学省：「生きる力」を育む防災教育</w:t>
      </w:r>
      <w:r>
        <w:rPr>
          <w:rFonts w:hint="eastAsia"/>
        </w:rPr>
        <w:t xml:space="preserve"> </w:t>
      </w:r>
      <w:r>
        <w:rPr>
          <w:rFonts w:hint="eastAsia"/>
        </w:rPr>
        <w:t>の展開，</w:t>
      </w:r>
      <w:r>
        <w:rPr>
          <w:rFonts w:hint="eastAsia"/>
        </w:rPr>
        <w:t>2013</w:t>
      </w:r>
      <w:r>
        <w:rPr>
          <w:rFonts w:hint="eastAsia"/>
        </w:rPr>
        <w:t>．</w:t>
      </w:r>
    </w:p>
    <w:p w:rsidR="0048260C" w:rsidRDefault="0048260C" w:rsidP="0048260C">
      <w:pPr>
        <w:ind w:left="283" w:hangingChars="125" w:hanging="283"/>
      </w:pPr>
      <w:r>
        <w:rPr>
          <w:rFonts w:hint="eastAsia"/>
        </w:rPr>
        <w:t>(4)</w:t>
      </w:r>
      <w:r>
        <w:rPr>
          <w:rFonts w:hint="eastAsia"/>
        </w:rPr>
        <w:t xml:space="preserve">　小川和久・森本晋也：震災前の学校防災教育の成果と今後の方向性～生徒へのインタビュー調査を基にして～，中央教育審議会初等中等教育分科会学校安全部会</w:t>
      </w:r>
      <w:r>
        <w:rPr>
          <w:rFonts w:hint="eastAsia"/>
        </w:rPr>
        <w:t>2016</w:t>
      </w:r>
      <w:r>
        <w:rPr>
          <w:rFonts w:hint="eastAsia"/>
        </w:rPr>
        <w:t>年</w:t>
      </w:r>
      <w:r>
        <w:rPr>
          <w:rFonts w:hint="eastAsia"/>
        </w:rPr>
        <w:t>9</w:t>
      </w:r>
      <w:r>
        <w:rPr>
          <w:rFonts w:hint="eastAsia"/>
        </w:rPr>
        <w:t>月</w:t>
      </w:r>
      <w:r>
        <w:rPr>
          <w:rFonts w:hint="eastAsia"/>
        </w:rPr>
        <w:t>29</w:t>
      </w:r>
      <w:r>
        <w:rPr>
          <w:rFonts w:hint="eastAsia"/>
        </w:rPr>
        <w:t>日資料．</w:t>
      </w:r>
    </w:p>
    <w:p w:rsidR="0048260C" w:rsidRDefault="0048260C" w:rsidP="0048260C">
      <w:pPr>
        <w:ind w:left="283" w:hangingChars="125" w:hanging="283"/>
      </w:pPr>
      <w:r>
        <w:rPr>
          <w:rFonts w:hint="eastAsia"/>
        </w:rPr>
        <w:t>(5)</w:t>
      </w:r>
      <w:r>
        <w:rPr>
          <w:rFonts w:hint="eastAsia"/>
        </w:rPr>
        <w:t xml:space="preserve">　気象庁：災害時地震・津波速報　平成</w:t>
      </w:r>
      <w:r>
        <w:rPr>
          <w:rFonts w:hint="eastAsia"/>
        </w:rPr>
        <w:t>23</w:t>
      </w:r>
      <w:r>
        <w:rPr>
          <w:rFonts w:hint="eastAsia"/>
        </w:rPr>
        <w:t>年（</w:t>
      </w:r>
      <w:r>
        <w:rPr>
          <w:rFonts w:hint="eastAsia"/>
        </w:rPr>
        <w:t>2011</w:t>
      </w:r>
      <w:r>
        <w:rPr>
          <w:rFonts w:hint="eastAsia"/>
        </w:rPr>
        <w:t>年）東北地方太平洋沖地震</w:t>
      </w:r>
      <w:r>
        <w:rPr>
          <w:rFonts w:hint="eastAsia"/>
        </w:rPr>
        <w:t>, 2011</w:t>
      </w:r>
      <w:r>
        <w:rPr>
          <w:rFonts w:hint="eastAsia"/>
        </w:rPr>
        <w:t>．</w:t>
      </w:r>
    </w:p>
    <w:p w:rsidR="0048260C" w:rsidRDefault="0048260C" w:rsidP="0048260C">
      <w:pPr>
        <w:ind w:left="283" w:hangingChars="125" w:hanging="283"/>
      </w:pPr>
      <w:r>
        <w:t>(6)</w:t>
      </w:r>
      <w:r>
        <w:t xml:space="preserve">　酒田市教育委員会：酒田市学校防災マニュアル作成ハンドブック，</w:t>
      </w:r>
      <w:r>
        <w:t>2017</w:t>
      </w:r>
      <w:r>
        <w:t>．</w:t>
      </w:r>
    </w:p>
    <w:p w:rsidR="00CC3764" w:rsidRDefault="00CC3764" w:rsidP="00CC3764">
      <w:pPr>
        <w:widowControl/>
        <w:jc w:val="left"/>
      </w:pPr>
      <w:r>
        <w:br w:type="page"/>
      </w:r>
    </w:p>
    <w:p w:rsidR="00F115EA" w:rsidRDefault="000D5E93" w:rsidP="00CC3764">
      <w:pPr>
        <w:widowControl/>
        <w:jc w:val="left"/>
      </w:pPr>
      <w:r>
        <w:rPr>
          <w:noProof/>
        </w:rPr>
        <w:lastRenderedPageBreak/>
        <mc:AlternateContent>
          <mc:Choice Requires="wpg">
            <w:drawing>
              <wp:anchor distT="0" distB="0" distL="114300" distR="114300" simplePos="0" relativeHeight="251663360" behindDoc="0" locked="0" layoutInCell="1" allowOverlap="1">
                <wp:simplePos x="0" y="0"/>
                <wp:positionH relativeFrom="column">
                  <wp:posOffset>313887</wp:posOffset>
                </wp:positionH>
                <wp:positionV relativeFrom="paragraph">
                  <wp:posOffset>38100</wp:posOffset>
                </wp:positionV>
                <wp:extent cx="5147562" cy="7742230"/>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5147562" cy="7742230"/>
                          <a:chOff x="0" y="0"/>
                          <a:chExt cx="3684028" cy="4945464"/>
                        </a:xfrm>
                      </wpg:grpSpPr>
                      <pic:pic xmlns:pic="http://schemas.openxmlformats.org/drawingml/2006/picture">
                        <pic:nvPicPr>
                          <pic:cNvPr id="8" name="図 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9283" y="2325454"/>
                            <a:ext cx="3674745" cy="2620010"/>
                          </a:xfrm>
                          <a:prstGeom prst="rect">
                            <a:avLst/>
                          </a:prstGeom>
                        </pic:spPr>
                      </pic:pic>
                      <pic:pic xmlns:pic="http://schemas.openxmlformats.org/drawingml/2006/picture">
                        <pic:nvPicPr>
                          <pic:cNvPr id="7" name="図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676015" cy="2369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DDD75D" id="グループ化 9" o:spid="_x0000_s1026" style="position:absolute;left:0;text-align:left;margin-left:24.7pt;margin-top:3pt;width:405.3pt;height:609.6pt;z-index:251663360;mso-width-relative:margin;mso-height-relative:margin" coordsize="36840,49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left:92;top:23254;width:36748;height:2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uFvAAAAA2gAAAA8AAABkcnMvZG93bnJldi54bWxET01rwkAQvQv+h2UKXkQ3tqZIdBWxNNib&#10;TUTwNmTHJDQ7G7KrSf9991Dw+Hjfm91gGvGgztWWFSzmEQjiwuqaSwXn/HO2AuE8ssbGMin4JQe7&#10;7Xi0wUTbnr/pkflShBB2CSqovG8TKV1RkUE3ty1x4G62M+gD7EqpO+xDuGnkaxS9S4M1h4YKWzpU&#10;VPxkd6PgEi9plbqPXBbX41ccp2/mNGWlJi/Dfg3C0+Cf4n/3USsIW8OVcAP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Qe4W8AAAADaAAAADwAAAAAAAAAAAAAAAACfAgAA&#10;ZHJzL2Rvd25yZXYueG1sUEsFBgAAAAAEAAQA9wAAAIwDAAAAAA==&#10;">
                  <v:imagedata r:id="rId8" o:title=""/>
                  <v:path arrowok="t"/>
                </v:shape>
                <v:shape id="図 7" o:spid="_x0000_s1028" type="#_x0000_t75" style="position:absolute;width:36760;height:23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heTnGAAAA2gAAAA8AAABkcnMvZG93bnJldi54bWxEj0FrwkAUhO+C/2F5Qm9mU8EqqRspoiCV&#10;CqYV2tsj+5qkZt+G7Dam/npXEHocZuYbZrHsTS06al1lWcFjFIMgzq2uuFDw8b4Zz0E4j6yxtkwK&#10;/sjBMh0OFphoe+YDdZkvRICwS1BB6X2TSOnykgy6yDbEwfu2rUEfZFtI3eI5wE0tJ3H8JA1WHBZK&#10;bGhVUn7Kfo2Cyf7n81Bl0/X8bXt5XTVfu+Ox3yn1MOpfnkF46v1/+N7eagUzuF0JN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F5OcYAAADaAAAADwAAAAAAAAAAAAAA&#10;AACfAgAAZHJzL2Rvd25yZXYueG1sUEsFBgAAAAAEAAQA9wAAAJIDAAAAAA==&#10;">
                  <v:imagedata r:id="rId9" o:title=""/>
                  <v:path arrowok="t"/>
                </v:shape>
              </v:group>
            </w:pict>
          </mc:Fallback>
        </mc:AlternateContent>
      </w:r>
    </w:p>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F115EA" w:rsidRDefault="00F115EA" w:rsidP="00D06DC7"/>
    <w:p w:rsidR="0048260C" w:rsidRDefault="0048260C" w:rsidP="00D06DC7"/>
    <w:p w:rsidR="0048260C" w:rsidRDefault="0048260C" w:rsidP="00D06DC7"/>
    <w:p w:rsidR="0048260C" w:rsidRDefault="0048260C" w:rsidP="00D06DC7"/>
    <w:p w:rsidR="0048260C" w:rsidRDefault="0048260C" w:rsidP="00D06DC7"/>
    <w:p w:rsidR="0048260C" w:rsidRDefault="0048260C" w:rsidP="00D06DC7"/>
    <w:p w:rsidR="0048260C" w:rsidRDefault="0048260C" w:rsidP="00D06DC7"/>
    <w:p w:rsidR="0048260C" w:rsidRDefault="0048260C" w:rsidP="00D06DC7"/>
    <w:p w:rsidR="0048260C" w:rsidRDefault="0048260C" w:rsidP="00D06DC7"/>
    <w:p w:rsidR="0048260C" w:rsidRDefault="0048260C" w:rsidP="00D06DC7"/>
    <w:p w:rsidR="0048260C" w:rsidRDefault="0048260C" w:rsidP="00D06DC7"/>
    <w:p w:rsidR="0048260C" w:rsidRDefault="0048260C" w:rsidP="00D06DC7"/>
    <w:p w:rsidR="00F115EA" w:rsidRDefault="00F115EA" w:rsidP="00D06DC7"/>
    <w:p w:rsidR="000D5E93" w:rsidRDefault="000D5E93" w:rsidP="00D06DC7"/>
    <w:p w:rsidR="000D5E93" w:rsidRDefault="000D5E93" w:rsidP="00D06DC7"/>
    <w:p w:rsidR="000D5E93" w:rsidRDefault="000D5E93" w:rsidP="00D06DC7"/>
    <w:p w:rsidR="000D5E93" w:rsidRDefault="000D5E93" w:rsidP="00D06DC7"/>
    <w:p w:rsidR="00F115EA" w:rsidRPr="0048260C" w:rsidRDefault="00CC3764" w:rsidP="0048260C">
      <w:pPr>
        <w:jc w:val="center"/>
        <w:rPr>
          <w:rFonts w:asciiTheme="majorEastAsia" w:eastAsiaTheme="majorEastAsia" w:hAnsiTheme="majorEastAsia"/>
        </w:rPr>
      </w:pPr>
      <w:r w:rsidRPr="0048260C">
        <w:rPr>
          <w:rFonts w:asciiTheme="majorEastAsia" w:eastAsiaTheme="majorEastAsia" w:hAnsiTheme="majorEastAsia"/>
        </w:rPr>
        <w:t>図3　学校防災マニュアルの1頁め「学校と学区の現状」</w:t>
      </w:r>
    </w:p>
    <w:p w:rsidR="00CC3764" w:rsidRDefault="00CC3764" w:rsidP="0048260C">
      <w:pPr>
        <w:jc w:val="center"/>
      </w:pPr>
      <w:r>
        <w:t>「酒田市学校防災マニュアル作成ハンドブック」</w:t>
      </w:r>
      <w:r>
        <w:t>2017</w:t>
      </w:r>
      <w:r>
        <w:t>年版</w:t>
      </w:r>
      <w:r w:rsidR="005E2F62" w:rsidRPr="005E2F62">
        <w:rPr>
          <w:vertAlign w:val="superscript"/>
        </w:rPr>
        <w:t>(6)</w:t>
      </w:r>
    </w:p>
    <w:p w:rsidR="00425279" w:rsidRDefault="00425279"/>
    <w:sectPr w:rsidR="00425279" w:rsidSect="00C76D3B">
      <w:pgSz w:w="11906" w:h="16838" w:code="9"/>
      <w:pgMar w:top="1701" w:right="1418" w:bottom="1701" w:left="1418" w:header="851" w:footer="992" w:gutter="0"/>
      <w:cols w:space="425"/>
      <w:docGrid w:type="linesAndChars" w:linePitch="335" w:charSpace="343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rawingGridHorizontalSpacing w:val="227"/>
  <w:drawingGridVerticalSpacing w:val="3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D3B"/>
    <w:rsid w:val="0000043A"/>
    <w:rsid w:val="000027E2"/>
    <w:rsid w:val="000177E4"/>
    <w:rsid w:val="00052F6A"/>
    <w:rsid w:val="000864A6"/>
    <w:rsid w:val="000A1D54"/>
    <w:rsid w:val="000D4EA1"/>
    <w:rsid w:val="000D5E93"/>
    <w:rsid w:val="00100684"/>
    <w:rsid w:val="001E1AE5"/>
    <w:rsid w:val="002237A1"/>
    <w:rsid w:val="00251328"/>
    <w:rsid w:val="00340675"/>
    <w:rsid w:val="00374F07"/>
    <w:rsid w:val="00425279"/>
    <w:rsid w:val="0043242B"/>
    <w:rsid w:val="00460CB8"/>
    <w:rsid w:val="0048260C"/>
    <w:rsid w:val="004C7A23"/>
    <w:rsid w:val="004D3772"/>
    <w:rsid w:val="004E4141"/>
    <w:rsid w:val="00504FA5"/>
    <w:rsid w:val="00513008"/>
    <w:rsid w:val="00557C1F"/>
    <w:rsid w:val="00580C25"/>
    <w:rsid w:val="005E2F62"/>
    <w:rsid w:val="00606B43"/>
    <w:rsid w:val="00636DDC"/>
    <w:rsid w:val="00644B3F"/>
    <w:rsid w:val="00665100"/>
    <w:rsid w:val="006C5325"/>
    <w:rsid w:val="00712C63"/>
    <w:rsid w:val="007611A3"/>
    <w:rsid w:val="0080624B"/>
    <w:rsid w:val="00813C63"/>
    <w:rsid w:val="00843F0A"/>
    <w:rsid w:val="00867B99"/>
    <w:rsid w:val="00872F24"/>
    <w:rsid w:val="008F0B56"/>
    <w:rsid w:val="00904E9F"/>
    <w:rsid w:val="00933971"/>
    <w:rsid w:val="009B751A"/>
    <w:rsid w:val="009D0748"/>
    <w:rsid w:val="009D4779"/>
    <w:rsid w:val="00A97F77"/>
    <w:rsid w:val="00B115D4"/>
    <w:rsid w:val="00B313FD"/>
    <w:rsid w:val="00B42C37"/>
    <w:rsid w:val="00B64540"/>
    <w:rsid w:val="00BC6759"/>
    <w:rsid w:val="00BE4F1A"/>
    <w:rsid w:val="00C00F1A"/>
    <w:rsid w:val="00C76D3B"/>
    <w:rsid w:val="00C90CA0"/>
    <w:rsid w:val="00CC3764"/>
    <w:rsid w:val="00CD4A45"/>
    <w:rsid w:val="00D06DC7"/>
    <w:rsid w:val="00D5713D"/>
    <w:rsid w:val="00D6046E"/>
    <w:rsid w:val="00D64451"/>
    <w:rsid w:val="00D70427"/>
    <w:rsid w:val="00E06B4E"/>
    <w:rsid w:val="00E6667D"/>
    <w:rsid w:val="00E73103"/>
    <w:rsid w:val="00EE0A7A"/>
    <w:rsid w:val="00F115EA"/>
    <w:rsid w:val="00FE34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573D6CE"/>
  <w15:chartTrackingRefBased/>
  <w15:docId w15:val="{7727380F-3AB2-4EF8-B9E9-B04343967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04E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DD5016F0</Template>
  <TotalTime>2</TotalTime>
  <Pages>4</Pages>
  <Words>530</Words>
  <Characters>3026</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194018410</dc:creator>
  <cp:keywords/>
  <dc:description/>
  <cp:lastModifiedBy>高汐康浩</cp:lastModifiedBy>
  <cp:revision>3</cp:revision>
  <dcterms:created xsi:type="dcterms:W3CDTF">2019-12-16T22:52:00Z</dcterms:created>
  <dcterms:modified xsi:type="dcterms:W3CDTF">2019-12-16T22:53:00Z</dcterms:modified>
</cp:coreProperties>
</file>